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CE" w:rsidRPr="0062652F" w:rsidRDefault="00613867" w:rsidP="0062652F">
      <w:pPr>
        <w:pStyle w:val="Nagwek2"/>
        <w:rPr>
          <w:rFonts w:cs="Times New Roman"/>
        </w:rPr>
      </w:pPr>
      <w:r w:rsidRPr="0062652F">
        <w:rPr>
          <w:rFonts w:cs="Times New Roman"/>
        </w:rPr>
        <w:t>OFERTA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709"/>
        <w:gridCol w:w="6804"/>
      </w:tblGrid>
      <w:tr w:rsidR="001E40CE" w:rsidRPr="0062652F" w:rsidTr="001E40CE">
        <w:trPr>
          <w:trHeight w:val="35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Nazwa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trHeight w:val="351"/>
        </w:trPr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Adres (siedziba)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Województwo: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NIP: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REGON: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Osoba do kontaktu: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Telefon: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fax: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e-mail: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</w:tbl>
    <w:p w:rsidR="00613867" w:rsidRPr="0062652F" w:rsidRDefault="00613867">
      <w:pPr>
        <w:pStyle w:val="Skrconyadreszwrotny"/>
        <w:rPr>
          <w:sz w:val="22"/>
          <w:szCs w:val="22"/>
        </w:rPr>
      </w:pPr>
    </w:p>
    <w:p w:rsidR="00613867" w:rsidRPr="0062652F" w:rsidRDefault="00613867">
      <w:pPr>
        <w:pStyle w:val="Skrconyadreszwrotny"/>
        <w:jc w:val="center"/>
        <w:rPr>
          <w:szCs w:val="22"/>
        </w:rPr>
      </w:pPr>
      <w:r w:rsidRPr="0062652F">
        <w:rPr>
          <w:szCs w:val="22"/>
        </w:rPr>
        <w:t>Do Szpitala Uniwersyteckiego w Krakowie, ul. Kopernika 36</w:t>
      </w:r>
    </w:p>
    <w:p w:rsidR="00613867" w:rsidRPr="0062652F" w:rsidRDefault="00613867">
      <w:pPr>
        <w:pStyle w:val="Skrconyadreszwrotny"/>
        <w:jc w:val="both"/>
        <w:rPr>
          <w:sz w:val="22"/>
          <w:szCs w:val="22"/>
        </w:rPr>
      </w:pPr>
    </w:p>
    <w:p w:rsidR="00613867" w:rsidRPr="00B64D38" w:rsidRDefault="002B22F9" w:rsidP="00730DBA">
      <w:pPr>
        <w:ind w:left="851" w:hanging="851"/>
        <w:jc w:val="both"/>
        <w:rPr>
          <w:bCs/>
          <w:color w:val="000000"/>
          <w:sz w:val="22"/>
          <w:szCs w:val="22"/>
        </w:rPr>
      </w:pPr>
      <w:r w:rsidRPr="0054779A">
        <w:rPr>
          <w:color w:val="000000" w:themeColor="text1"/>
          <w:sz w:val="22"/>
          <w:szCs w:val="22"/>
        </w:rPr>
        <w:t>dotyczy: przetargu</w:t>
      </w:r>
      <w:r w:rsidR="00E56EEA" w:rsidRPr="0054779A">
        <w:rPr>
          <w:color w:val="000000" w:themeColor="text1"/>
          <w:sz w:val="22"/>
          <w:szCs w:val="22"/>
        </w:rPr>
        <w:t xml:space="preserve"> </w:t>
      </w:r>
      <w:r w:rsidR="00613867" w:rsidRPr="0054779A">
        <w:rPr>
          <w:color w:val="000000" w:themeColor="text1"/>
          <w:sz w:val="22"/>
          <w:szCs w:val="22"/>
        </w:rPr>
        <w:t xml:space="preserve"> na</w:t>
      </w:r>
      <w:r w:rsidR="00F6009B" w:rsidRPr="0054779A">
        <w:rPr>
          <w:color w:val="000000" w:themeColor="text1"/>
          <w:sz w:val="22"/>
          <w:szCs w:val="22"/>
        </w:rPr>
        <w:t xml:space="preserve"> udzielenie i obsługę kredytu inwestycyjnego/pożyczki inwestycyjnej </w:t>
      </w:r>
      <w:r w:rsidR="00613867" w:rsidRPr="0054779A">
        <w:rPr>
          <w:color w:val="000000" w:themeColor="text1"/>
          <w:sz w:val="22"/>
          <w:szCs w:val="22"/>
        </w:rPr>
        <w:t xml:space="preserve"> </w:t>
      </w:r>
      <w:r w:rsidR="00872348" w:rsidRPr="0054779A">
        <w:rPr>
          <w:color w:val="000000" w:themeColor="text1"/>
          <w:sz w:val="22"/>
          <w:szCs w:val="22"/>
        </w:rPr>
        <w:t xml:space="preserve">(zwanego/ą  dalej ,,finansowaniem”), o wartości 45100 000,00 zł </w:t>
      </w:r>
      <w:r w:rsidR="00F6009B" w:rsidRPr="0054779A">
        <w:rPr>
          <w:bCs/>
          <w:color w:val="000000" w:themeColor="text1"/>
          <w:kern w:val="36"/>
        </w:rPr>
        <w:t>przeznaczon</w:t>
      </w:r>
      <w:r w:rsidR="00872348" w:rsidRPr="0054779A">
        <w:rPr>
          <w:bCs/>
          <w:color w:val="000000" w:themeColor="text1"/>
          <w:kern w:val="36"/>
        </w:rPr>
        <w:t>ym</w:t>
      </w:r>
      <w:r w:rsidR="00F6009B" w:rsidRPr="0054779A">
        <w:rPr>
          <w:bCs/>
          <w:color w:val="000000" w:themeColor="text1"/>
          <w:kern w:val="36"/>
        </w:rPr>
        <w:t xml:space="preserve"> na  sfinansowanie wkładu własnego do realizowanego przez Szpital Uniwersytecki w Krakowie </w:t>
      </w:r>
      <w:r w:rsidR="00F6009B" w:rsidRPr="00315340">
        <w:rPr>
          <w:bCs/>
          <w:kern w:val="36"/>
        </w:rPr>
        <w:t>projektu pod nazwą „Wyposażenie Nowej Siedziby Szpitala Uniwersyteckiego Kraków-Prokocim”(dalej: Projekt) współfinansowanego ze środków Europejskiego Funduszu Rozwoju Regionalnego  w ramach osi priorytetowej 12: Infrastruktura społeczna: Działania 12.1</w:t>
      </w:r>
      <w:r w:rsidR="00872348">
        <w:rPr>
          <w:bCs/>
          <w:kern w:val="36"/>
        </w:rPr>
        <w:t xml:space="preserve"> </w:t>
      </w:r>
      <w:r w:rsidR="00F6009B" w:rsidRPr="00315340">
        <w:rPr>
          <w:bCs/>
          <w:kern w:val="36"/>
        </w:rPr>
        <w:t xml:space="preserve">Infrastruktura ochrony zdrowia; Poddziałania 12.1.1 Strategiczna infrastruktura ochrony zdrowia w regionie, Regionalnego Programu Operacyjnego Województwa Małopolskiego na lata 2014-2020. </w:t>
      </w:r>
    </w:p>
    <w:p w:rsidR="00613867" w:rsidRPr="00B64D38" w:rsidRDefault="00613867">
      <w:pPr>
        <w:jc w:val="both"/>
        <w:rPr>
          <w:bCs/>
          <w:iCs/>
          <w:sz w:val="22"/>
          <w:szCs w:val="22"/>
        </w:rPr>
      </w:pPr>
    </w:p>
    <w:p w:rsidR="00B74DCF" w:rsidRPr="00B64D38" w:rsidRDefault="00613867" w:rsidP="00C370DD">
      <w:pPr>
        <w:numPr>
          <w:ilvl w:val="0"/>
          <w:numId w:val="4"/>
        </w:numPr>
        <w:ind w:left="284" w:hanging="284"/>
        <w:jc w:val="both"/>
        <w:rPr>
          <w:bCs/>
          <w:sz w:val="22"/>
          <w:szCs w:val="22"/>
        </w:rPr>
      </w:pPr>
      <w:r w:rsidRPr="00B64D38">
        <w:rPr>
          <w:bCs/>
          <w:sz w:val="22"/>
          <w:szCs w:val="22"/>
        </w:rPr>
        <w:t>Oferujemy następujące</w:t>
      </w:r>
      <w:r w:rsidR="00B74DCF" w:rsidRPr="00B64D38">
        <w:rPr>
          <w:bCs/>
          <w:sz w:val="22"/>
          <w:szCs w:val="22"/>
        </w:rPr>
        <w:t xml:space="preserve"> oprocentowanie:</w:t>
      </w:r>
    </w:p>
    <w:p w:rsidR="00B74DCF" w:rsidRPr="0062652F" w:rsidRDefault="00613867" w:rsidP="00C370DD">
      <w:pPr>
        <w:ind w:left="284" w:hanging="284"/>
        <w:jc w:val="both"/>
        <w:rPr>
          <w:bCs/>
          <w:sz w:val="16"/>
          <w:szCs w:val="16"/>
        </w:rPr>
      </w:pPr>
      <w:r w:rsidRPr="0062652F">
        <w:rPr>
          <w:bCs/>
          <w:sz w:val="22"/>
          <w:szCs w:val="22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2126"/>
      </w:tblGrid>
      <w:tr w:rsidR="00B74DCF" w:rsidRPr="0062652F" w:rsidTr="00E3293E">
        <w:trPr>
          <w:trHeight w:val="372"/>
        </w:trPr>
        <w:tc>
          <w:tcPr>
            <w:tcW w:w="4961" w:type="dxa"/>
            <w:shd w:val="clear" w:color="auto" w:fill="auto"/>
            <w:vAlign w:val="bottom"/>
          </w:tcPr>
          <w:p w:rsidR="00B74DCF" w:rsidRPr="0062652F" w:rsidRDefault="007335A8" w:rsidP="00F11380">
            <w:pPr>
              <w:ind w:left="284" w:hanging="284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O</w:t>
            </w:r>
            <w:r w:rsidR="00B74DCF" w:rsidRPr="0062652F">
              <w:rPr>
                <w:bCs/>
                <w:sz w:val="22"/>
                <w:szCs w:val="22"/>
              </w:rPr>
              <w:t xml:space="preserve">procentowanie </w:t>
            </w:r>
            <w:r w:rsidR="00F81854" w:rsidRPr="0062652F">
              <w:rPr>
                <w:bCs/>
                <w:color w:val="000000"/>
                <w:sz w:val="22"/>
                <w:szCs w:val="22"/>
              </w:rPr>
              <w:t>finansowania</w:t>
            </w:r>
            <w:r w:rsidR="00B74DCF" w:rsidRPr="006265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16"/>
                <w:szCs w:val="16"/>
              </w:rPr>
              <w:t>......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="00E3293E" w:rsidRPr="0062652F">
              <w:rPr>
                <w:bCs/>
                <w:sz w:val="16"/>
                <w:szCs w:val="16"/>
              </w:rPr>
              <w:t>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Pr="0062652F">
              <w:rPr>
                <w:bCs/>
                <w:sz w:val="16"/>
                <w:szCs w:val="16"/>
              </w:rPr>
              <w:t>.........</w:t>
            </w:r>
            <w:r w:rsidRPr="0062652F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w stosunku rocznym</w:t>
            </w:r>
          </w:p>
        </w:tc>
      </w:tr>
    </w:tbl>
    <w:p w:rsidR="00B74DCF" w:rsidRPr="0062652F" w:rsidRDefault="00B74DCF" w:rsidP="00C370DD">
      <w:pPr>
        <w:ind w:left="284" w:hanging="284"/>
        <w:jc w:val="both"/>
        <w:rPr>
          <w:bCs/>
          <w:sz w:val="16"/>
          <w:szCs w:val="16"/>
        </w:rPr>
      </w:pPr>
    </w:p>
    <w:p w:rsidR="00D07A73" w:rsidRPr="0062652F" w:rsidRDefault="00D07A73" w:rsidP="00C370DD">
      <w:pPr>
        <w:ind w:left="284" w:hanging="284"/>
        <w:jc w:val="both"/>
        <w:rPr>
          <w:bCs/>
          <w:sz w:val="16"/>
          <w:szCs w:val="16"/>
        </w:rPr>
      </w:pPr>
    </w:p>
    <w:p w:rsidR="00E3293E" w:rsidRPr="0062652F" w:rsidRDefault="00872348" w:rsidP="00D07A73">
      <w:pPr>
        <w:numPr>
          <w:ilvl w:val="0"/>
          <w:numId w:val="4"/>
        </w:numPr>
        <w:spacing w:line="20" w:lineRule="atLeast"/>
        <w:ind w:left="284" w:hanging="284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Finansowanie</w:t>
      </w:r>
      <w:r w:rsidR="00F81854" w:rsidRPr="0062652F">
        <w:rPr>
          <w:bCs/>
          <w:color w:val="000000"/>
          <w:sz w:val="22"/>
          <w:szCs w:val="22"/>
        </w:rPr>
        <w:t xml:space="preserve"> </w:t>
      </w:r>
      <w:r w:rsidRPr="0062652F">
        <w:rPr>
          <w:bCs/>
          <w:sz w:val="22"/>
          <w:szCs w:val="22"/>
        </w:rPr>
        <w:t>uruchomion</w:t>
      </w:r>
      <w:r>
        <w:rPr>
          <w:bCs/>
          <w:sz w:val="22"/>
          <w:szCs w:val="22"/>
        </w:rPr>
        <w:t>e</w:t>
      </w:r>
      <w:r w:rsidRPr="0062652F">
        <w:rPr>
          <w:bCs/>
          <w:sz w:val="22"/>
          <w:szCs w:val="22"/>
        </w:rPr>
        <w:t xml:space="preserve"> </w:t>
      </w:r>
      <w:r w:rsidR="00E3293E" w:rsidRPr="0062652F">
        <w:rPr>
          <w:bCs/>
          <w:sz w:val="22"/>
          <w:szCs w:val="22"/>
        </w:rPr>
        <w:t xml:space="preserve">zostanie na okres: nie wcześniej niż od </w:t>
      </w:r>
      <w:r w:rsidR="00B64D38">
        <w:rPr>
          <w:bCs/>
          <w:sz w:val="22"/>
          <w:szCs w:val="22"/>
        </w:rPr>
        <w:t>31</w:t>
      </w:r>
      <w:r w:rsidR="00E3293E" w:rsidRPr="0062652F">
        <w:rPr>
          <w:bCs/>
          <w:sz w:val="22"/>
          <w:szCs w:val="22"/>
        </w:rPr>
        <w:t>.</w:t>
      </w:r>
      <w:r w:rsidR="00DA068A">
        <w:rPr>
          <w:bCs/>
          <w:sz w:val="22"/>
          <w:szCs w:val="22"/>
        </w:rPr>
        <w:t>0</w:t>
      </w:r>
      <w:r w:rsidR="00B64D38">
        <w:rPr>
          <w:bCs/>
          <w:sz w:val="22"/>
          <w:szCs w:val="22"/>
        </w:rPr>
        <w:t>1</w:t>
      </w:r>
      <w:r w:rsidR="00566C57">
        <w:rPr>
          <w:bCs/>
          <w:sz w:val="22"/>
          <w:szCs w:val="22"/>
        </w:rPr>
        <w:t>.201</w:t>
      </w:r>
      <w:r w:rsidR="00B64D38">
        <w:rPr>
          <w:bCs/>
          <w:sz w:val="22"/>
          <w:szCs w:val="22"/>
        </w:rPr>
        <w:t>9</w:t>
      </w:r>
      <w:r w:rsidR="00E3293E" w:rsidRPr="0062652F">
        <w:rPr>
          <w:bCs/>
          <w:sz w:val="22"/>
          <w:szCs w:val="22"/>
        </w:rPr>
        <w:t xml:space="preserve"> r. </w:t>
      </w:r>
      <w:r w:rsidR="00B64D38">
        <w:rPr>
          <w:bCs/>
          <w:sz w:val="22"/>
          <w:szCs w:val="22"/>
        </w:rPr>
        <w:t xml:space="preserve">nie później </w:t>
      </w:r>
      <w:r w:rsidR="00E3293E" w:rsidRPr="0062652F">
        <w:rPr>
          <w:bCs/>
          <w:sz w:val="22"/>
          <w:szCs w:val="22"/>
        </w:rPr>
        <w:t xml:space="preserve"> </w:t>
      </w:r>
      <w:r w:rsidR="00B64D38">
        <w:rPr>
          <w:bCs/>
          <w:sz w:val="22"/>
          <w:szCs w:val="22"/>
        </w:rPr>
        <w:t>niż 30</w:t>
      </w:r>
      <w:r w:rsidR="00E3293E" w:rsidRPr="0062652F">
        <w:rPr>
          <w:bCs/>
          <w:sz w:val="22"/>
          <w:szCs w:val="22"/>
        </w:rPr>
        <w:t>.1</w:t>
      </w:r>
      <w:r w:rsidR="00B64D38">
        <w:rPr>
          <w:bCs/>
          <w:sz w:val="22"/>
          <w:szCs w:val="22"/>
        </w:rPr>
        <w:t>1</w:t>
      </w:r>
      <w:r w:rsidR="00E3293E" w:rsidRPr="0062652F">
        <w:rPr>
          <w:bCs/>
          <w:sz w:val="22"/>
          <w:szCs w:val="22"/>
        </w:rPr>
        <w:t>.202</w:t>
      </w:r>
      <w:r w:rsidR="00B64D38">
        <w:rPr>
          <w:bCs/>
          <w:sz w:val="22"/>
          <w:szCs w:val="22"/>
        </w:rPr>
        <w:t>0</w:t>
      </w:r>
      <w:r w:rsidR="00E3293E" w:rsidRPr="0062652F">
        <w:rPr>
          <w:bCs/>
          <w:sz w:val="22"/>
          <w:szCs w:val="22"/>
        </w:rPr>
        <w:t xml:space="preserve"> r.</w:t>
      </w:r>
      <w:r w:rsidR="00B64D38">
        <w:rPr>
          <w:bCs/>
          <w:sz w:val="22"/>
          <w:szCs w:val="22"/>
        </w:rPr>
        <w:t xml:space="preserve"> Okres kredytowania trwa </w:t>
      </w:r>
      <w:r w:rsidR="00E3293E" w:rsidRPr="0062652F">
        <w:rPr>
          <w:bCs/>
          <w:sz w:val="22"/>
          <w:szCs w:val="22"/>
        </w:rPr>
        <w:t xml:space="preserve"> </w:t>
      </w:r>
      <w:r w:rsidR="00B64D38">
        <w:rPr>
          <w:bCs/>
          <w:sz w:val="22"/>
          <w:szCs w:val="22"/>
        </w:rPr>
        <w:t xml:space="preserve">96 </w:t>
      </w:r>
      <w:r w:rsidR="00566C57">
        <w:rPr>
          <w:bCs/>
          <w:sz w:val="22"/>
          <w:szCs w:val="22"/>
        </w:rPr>
        <w:t> miesięcy</w:t>
      </w:r>
      <w:r w:rsidR="00862F64">
        <w:rPr>
          <w:bCs/>
          <w:sz w:val="22"/>
          <w:szCs w:val="22"/>
        </w:rPr>
        <w:t xml:space="preserve"> z karencją w spłacie od 31.01.2019 roku do  </w:t>
      </w:r>
      <w:r w:rsidR="00315340">
        <w:rPr>
          <w:bCs/>
          <w:sz w:val="22"/>
          <w:szCs w:val="22"/>
        </w:rPr>
        <w:t>28</w:t>
      </w:r>
      <w:r w:rsidR="00722A30">
        <w:rPr>
          <w:bCs/>
          <w:sz w:val="22"/>
          <w:szCs w:val="22"/>
        </w:rPr>
        <w:t xml:space="preserve">.01.2021 roku. </w:t>
      </w:r>
      <w:r w:rsidR="00862F64">
        <w:rPr>
          <w:bCs/>
          <w:sz w:val="22"/>
          <w:szCs w:val="22"/>
        </w:rPr>
        <w:t>Dla celów sporządzenia oferty przyjęto terminy wypłaty transz:</w:t>
      </w:r>
      <w:r w:rsidR="00566C57">
        <w:rPr>
          <w:bCs/>
          <w:sz w:val="22"/>
          <w:szCs w:val="22"/>
        </w:rPr>
        <w:t xml:space="preserve">  </w:t>
      </w:r>
    </w:p>
    <w:tbl>
      <w:tblPr>
        <w:tblW w:w="514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1"/>
        <w:gridCol w:w="2653"/>
        <w:gridCol w:w="4406"/>
      </w:tblGrid>
      <w:tr w:rsidR="00862F64" w:rsidTr="00624233">
        <w:trPr>
          <w:trHeight w:val="315"/>
        </w:trPr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bookmarkStart w:id="0" w:name="_GoBack" w:colFirst="0" w:colLast="3"/>
            <w:r>
              <w:t>nr transzy</w:t>
            </w: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data wypłaty transzy</w:t>
            </w:r>
          </w:p>
        </w:tc>
        <w:tc>
          <w:tcPr>
            <w:tcW w:w="2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wysokość transzy</w:t>
            </w:r>
            <w:r w:rsidR="0054779A">
              <w:t xml:space="preserve"> w zł</w:t>
            </w:r>
          </w:p>
        </w:tc>
      </w:tr>
      <w:tr w:rsidR="00862F64" w:rsidTr="00624233">
        <w:trPr>
          <w:trHeight w:val="72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1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31.01.2019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5 000 000</w:t>
            </w:r>
          </w:p>
        </w:tc>
      </w:tr>
      <w:tr w:rsidR="00862F64" w:rsidTr="00624233">
        <w:trPr>
          <w:trHeight w:val="915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2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28.02.2019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5 000 000</w:t>
            </w:r>
          </w:p>
        </w:tc>
      </w:tr>
      <w:tr w:rsidR="00862F64" w:rsidTr="00624233">
        <w:trPr>
          <w:trHeight w:val="72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3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29.03.2019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5 000 000</w:t>
            </w:r>
          </w:p>
        </w:tc>
      </w:tr>
      <w:tr w:rsidR="00862F64" w:rsidTr="00624233">
        <w:trPr>
          <w:trHeight w:val="72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4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30.04.2019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5 000 000</w:t>
            </w:r>
          </w:p>
        </w:tc>
      </w:tr>
      <w:tr w:rsidR="00862F64" w:rsidTr="00624233">
        <w:trPr>
          <w:trHeight w:val="72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5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31.05.2019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5 000 000</w:t>
            </w:r>
          </w:p>
        </w:tc>
      </w:tr>
      <w:tr w:rsidR="00862F64" w:rsidTr="00624233">
        <w:trPr>
          <w:trHeight w:val="72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lastRenderedPageBreak/>
              <w:t>6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28.06.2019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5 000 000</w:t>
            </w:r>
          </w:p>
        </w:tc>
      </w:tr>
      <w:tr w:rsidR="00862F64" w:rsidTr="00624233">
        <w:trPr>
          <w:trHeight w:val="72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7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31.07.2019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5 000 000</w:t>
            </w:r>
          </w:p>
        </w:tc>
      </w:tr>
      <w:tr w:rsidR="00862F64" w:rsidTr="00624233">
        <w:trPr>
          <w:trHeight w:val="72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8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31.01.2020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5 050 000</w:t>
            </w:r>
          </w:p>
        </w:tc>
      </w:tr>
      <w:tr w:rsidR="00862F64" w:rsidTr="00624233">
        <w:trPr>
          <w:trHeight w:val="540"/>
        </w:trPr>
        <w:tc>
          <w:tcPr>
            <w:tcW w:w="1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</w:pPr>
            <w:r>
              <w:t>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31.03.2020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</w:pPr>
            <w:r>
              <w:t>5 050 000</w:t>
            </w:r>
          </w:p>
        </w:tc>
      </w:tr>
      <w:tr w:rsidR="00862F64" w:rsidTr="00624233">
        <w:trPr>
          <w:trHeight w:val="555"/>
        </w:trPr>
        <w:tc>
          <w:tcPr>
            <w:tcW w:w="2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64" w:rsidRDefault="00862F6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45 100 000</w:t>
            </w:r>
          </w:p>
        </w:tc>
      </w:tr>
      <w:bookmarkEnd w:id="0"/>
    </w:tbl>
    <w:p w:rsidR="00E3293E" w:rsidRPr="0062652F" w:rsidRDefault="00E3293E" w:rsidP="00E3293E">
      <w:pPr>
        <w:spacing w:line="20" w:lineRule="atLeast"/>
        <w:jc w:val="both"/>
        <w:rPr>
          <w:bCs/>
          <w:sz w:val="16"/>
          <w:szCs w:val="16"/>
        </w:rPr>
      </w:pP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sz w:val="22"/>
          <w:szCs w:val="22"/>
        </w:rPr>
        <w:t>Ośw</w:t>
      </w:r>
      <w:r w:rsidR="00E56EEA" w:rsidRPr="0062652F">
        <w:rPr>
          <w:sz w:val="22"/>
          <w:szCs w:val="22"/>
        </w:rPr>
        <w:t xml:space="preserve">iadczamy, że zapoznaliśmy się z warunkami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wraz </w:t>
      </w:r>
      <w:r w:rsidRPr="0062652F">
        <w:rPr>
          <w:sz w:val="22"/>
          <w:szCs w:val="22"/>
        </w:rPr>
        <w:t xml:space="preserve"> z załącznikami </w:t>
      </w:r>
      <w:r w:rsidR="00E56EEA" w:rsidRPr="0062652F">
        <w:rPr>
          <w:sz w:val="22"/>
          <w:szCs w:val="22"/>
        </w:rPr>
        <w:t xml:space="preserve">do ogłoszenia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r w:rsidRPr="0062652F">
        <w:rPr>
          <w:sz w:val="22"/>
          <w:szCs w:val="22"/>
        </w:rPr>
        <w:t>i</w:t>
      </w:r>
      <w:r w:rsidR="00E56EEA" w:rsidRPr="0062652F">
        <w:rPr>
          <w:sz w:val="22"/>
          <w:szCs w:val="22"/>
        </w:rPr>
        <w:t> </w:t>
      </w:r>
      <w:r w:rsidRPr="0062652F">
        <w:rPr>
          <w:sz w:val="22"/>
          <w:szCs w:val="22"/>
        </w:rPr>
        <w:t>nie wnosimy do nie</w:t>
      </w:r>
      <w:r w:rsidR="00E56EEA" w:rsidRPr="0062652F">
        <w:rPr>
          <w:sz w:val="22"/>
          <w:szCs w:val="22"/>
        </w:rPr>
        <w:t>ch</w:t>
      </w:r>
      <w:r w:rsidRPr="0062652F">
        <w:rPr>
          <w:sz w:val="22"/>
          <w:szCs w:val="22"/>
        </w:rPr>
        <w:t xml:space="preserve"> zastrzeżeń oraz, że zdobyliśmy konieczne informacje do przygotowania oferty.</w:t>
      </w: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bCs/>
          <w:sz w:val="22"/>
          <w:szCs w:val="22"/>
        </w:rPr>
        <w:t>Dane do umowy:</w:t>
      </w:r>
    </w:p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59"/>
        <w:gridCol w:w="4278"/>
      </w:tblGrid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 xml:space="preserve">a) </w:t>
            </w:r>
            <w:r w:rsidRPr="0062652F">
              <w:rPr>
                <w:bCs/>
                <w:sz w:val="22"/>
                <w:szCs w:val="22"/>
              </w:rPr>
              <w:t>Osoba(y), które będą zaw</w:t>
            </w:r>
            <w:r w:rsidR="00E56EEA" w:rsidRPr="0062652F">
              <w:rPr>
                <w:bCs/>
                <w:sz w:val="22"/>
                <w:szCs w:val="22"/>
              </w:rPr>
              <w:t>ierały umowę ze strony Oferenta</w:t>
            </w:r>
            <w:r w:rsidR="00A134BC" w:rsidRPr="0062652F">
              <w:rPr>
                <w:bCs/>
                <w:sz w:val="22"/>
                <w:szCs w:val="22"/>
              </w:rPr>
              <w:t xml:space="preserve"> zgodnie z reprezentacją w KRS lub udzielonym pełnomocnictwem</w:t>
            </w:r>
            <w:r w:rsidRPr="0062652F">
              <w:rPr>
                <w:bCs/>
                <w:sz w:val="22"/>
                <w:szCs w:val="22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b) Osoba(y), odpowiedzialna za real</w:t>
            </w:r>
            <w:r w:rsidR="00E56EEA" w:rsidRPr="0062652F">
              <w:rPr>
                <w:bCs/>
                <w:sz w:val="20"/>
              </w:rPr>
              <w:t>izację umowy ze strony Oferenta</w:t>
            </w:r>
            <w:r w:rsidRPr="0062652F">
              <w:rPr>
                <w:bCs/>
                <w:sz w:val="20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  <w:tc>
          <w:tcPr>
            <w:tcW w:w="1959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Stanowisko: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  <w:lang w:val="en-US"/>
              </w:rPr>
            </w:pPr>
            <w:proofErr w:type="spellStart"/>
            <w:r w:rsidRPr="0062652F">
              <w:rPr>
                <w:bCs/>
                <w:sz w:val="20"/>
                <w:lang w:val="en-US"/>
              </w:rPr>
              <w:t>tel</w:t>
            </w:r>
            <w:proofErr w:type="spellEnd"/>
            <w:r w:rsidRPr="0062652F">
              <w:rPr>
                <w:bCs/>
                <w:sz w:val="20"/>
                <w:lang w:val="en-US"/>
              </w:rPr>
              <w:t>/ fax/ e-mail:</w:t>
            </w:r>
          </w:p>
        </w:tc>
      </w:tr>
      <w:tr w:rsidR="001E40CE" w:rsidRPr="0062652F" w:rsidTr="0081088B">
        <w:trPr>
          <w:trHeight w:val="350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E56EEA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c) Nr rachunku bankowego do</w:t>
            </w:r>
            <w:r w:rsidR="002B22F9" w:rsidRPr="0062652F">
              <w:rPr>
                <w:bCs/>
                <w:sz w:val="20"/>
              </w:rPr>
              <w:t xml:space="preserve"> rozliczeń pomiędzy Szpitalem Uniwersyteckim </w:t>
            </w:r>
            <w:r w:rsidRPr="0062652F">
              <w:rPr>
                <w:bCs/>
                <w:sz w:val="20"/>
              </w:rPr>
              <w:t xml:space="preserve"> a </w:t>
            </w:r>
            <w:r w:rsidR="00E56EEA" w:rsidRPr="0062652F">
              <w:rPr>
                <w:bCs/>
                <w:sz w:val="20"/>
              </w:rPr>
              <w:t>Oferentem</w:t>
            </w:r>
            <w:r w:rsidRPr="0062652F">
              <w:rPr>
                <w:bCs/>
                <w:sz w:val="20"/>
              </w:rPr>
              <w:t xml:space="preserve">: </w:t>
            </w:r>
          </w:p>
        </w:tc>
      </w:tr>
      <w:tr w:rsidR="001E40CE" w:rsidRPr="0062652F" w:rsidTr="0081088B">
        <w:trPr>
          <w:trHeight w:val="351"/>
        </w:trPr>
        <w:tc>
          <w:tcPr>
            <w:tcW w:w="5220" w:type="dxa"/>
            <w:gridSpan w:val="2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Nazwa i adres banku: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Nr rachunku:</w:t>
            </w:r>
          </w:p>
        </w:tc>
      </w:tr>
      <w:tr w:rsidR="001E40CE" w:rsidRPr="0062652F" w:rsidTr="0081088B">
        <w:trPr>
          <w:trHeight w:val="350"/>
        </w:trPr>
        <w:tc>
          <w:tcPr>
            <w:tcW w:w="5220" w:type="dxa"/>
            <w:gridSpan w:val="2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</w:tbl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p w:rsidR="00613867" w:rsidRPr="00730DBA" w:rsidRDefault="00613867" w:rsidP="00C370DD">
      <w:pPr>
        <w:pStyle w:val="Skrconyadreszwrotny"/>
        <w:tabs>
          <w:tab w:val="left" w:pos="1800"/>
        </w:tabs>
        <w:jc w:val="both"/>
        <w:rPr>
          <w:rFonts w:ascii="Garamond" w:hAnsi="Garamond"/>
          <w:sz w:val="18"/>
          <w:szCs w:val="18"/>
        </w:rPr>
      </w:pP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</w:p>
    <w:sectPr w:rsidR="00613867" w:rsidRPr="00730DBA" w:rsidSect="00D07A7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1304" w:bottom="1418" w:left="1304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ECE" w:rsidRDefault="00320ECE">
      <w:r>
        <w:separator/>
      </w:r>
    </w:p>
  </w:endnote>
  <w:endnote w:type="continuationSeparator" w:id="0">
    <w:p w:rsidR="00320ECE" w:rsidRDefault="0032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0EB9" w:rsidRDefault="00A90EB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</w:t>
    </w:r>
  </w:p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</w:p>
  <w:p w:rsidR="00C370DD" w:rsidRPr="00730DBA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    </w:t>
    </w:r>
  </w:p>
  <w:p w:rsidR="00C370DD" w:rsidRPr="00D07A73" w:rsidRDefault="00C370DD" w:rsidP="00D07A73">
    <w:pPr>
      <w:ind w:left="4111" w:hanging="425"/>
      <w:jc w:val="right"/>
      <w:rPr>
        <w:rFonts w:ascii="Garamond" w:hAnsi="Garamond"/>
        <w:i/>
        <w:sz w:val="18"/>
        <w:szCs w:val="18"/>
      </w:rPr>
    </w:pPr>
    <w:r w:rsidRPr="00D07A73">
      <w:rPr>
        <w:rFonts w:ascii="Garamond" w:hAnsi="Garamond"/>
        <w:i/>
        <w:sz w:val="18"/>
        <w:szCs w:val="18"/>
      </w:rPr>
      <w:t>podpis i pieczęć osoby (osób) upoważnionej</w:t>
    </w:r>
    <w:r w:rsidR="00D07A73" w:rsidRPr="00D07A73">
      <w:rPr>
        <w:rFonts w:ascii="Garamond" w:hAnsi="Garamond"/>
        <w:i/>
        <w:sz w:val="18"/>
        <w:szCs w:val="18"/>
      </w:rPr>
      <w:t xml:space="preserve"> </w:t>
    </w:r>
    <w:r w:rsidR="00E56EEA">
      <w:rPr>
        <w:rFonts w:ascii="Garamond" w:hAnsi="Garamond"/>
        <w:i/>
        <w:sz w:val="18"/>
        <w:szCs w:val="18"/>
      </w:rPr>
      <w:t>do reprezentowania Oferenta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..........................................................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podpis i pieczęć osoby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uprawnionej do reprezentowania</w:t>
    </w:r>
  </w:p>
  <w:p w:rsidR="00A90EB9" w:rsidRDefault="00A90EB9">
    <w:pPr>
      <w:pStyle w:val="Stopka"/>
      <w:ind w:left="6300"/>
      <w:jc w:val="center"/>
    </w:pPr>
    <w:r>
      <w:rPr>
        <w:i/>
        <w:iCs/>
        <w:sz w:val="20"/>
      </w:rPr>
      <w:t>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ECE" w:rsidRDefault="00320ECE">
      <w:r>
        <w:separator/>
      </w:r>
    </w:p>
  </w:footnote>
  <w:footnote w:type="continuationSeparator" w:id="0">
    <w:p w:rsidR="00320ECE" w:rsidRDefault="00320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5ED" w:rsidRDefault="007435ED" w:rsidP="007435ED">
    <w:pPr>
      <w:pStyle w:val="Nagwek"/>
      <w:jc w:val="center"/>
      <w:rPr>
        <w:rFonts w:ascii="Garamond" w:hAnsi="Garamond"/>
        <w:bCs/>
        <w:sz w:val="20"/>
      </w:rPr>
    </w:pPr>
  </w:p>
  <w:p w:rsidR="007435ED" w:rsidRDefault="007435ED">
    <w:pPr>
      <w:pStyle w:val="Nagwek"/>
    </w:pPr>
  </w:p>
  <w:p w:rsidR="00A90EB9" w:rsidRDefault="00A90EB9">
    <w:pPr>
      <w:pStyle w:val="Nagwek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Nagwek"/>
      <w:rPr>
        <w:rFonts w:ascii="Garamond" w:hAnsi="Garamond"/>
        <w:sz w:val="20"/>
      </w:rPr>
    </w:pPr>
    <w:r>
      <w:rPr>
        <w:rFonts w:ascii="Garamond" w:hAnsi="Garamond"/>
        <w:sz w:val="20"/>
      </w:rPr>
      <w:t>Formularz oferty przetargowej                                                                                    Załącznik nr 1 do specyfikacji</w:t>
    </w:r>
  </w:p>
  <w:p w:rsidR="00A90EB9" w:rsidRDefault="00A90EB9">
    <w:pPr>
      <w:pStyle w:val="Nagwek"/>
      <w:rPr>
        <w:rFonts w:ascii="Garamond" w:hAnsi="Garamond"/>
        <w:bCs/>
        <w:sz w:val="22"/>
      </w:rPr>
    </w:pPr>
  </w:p>
  <w:p w:rsidR="00A90EB9" w:rsidRDefault="00A90EB9">
    <w:pPr>
      <w:pStyle w:val="Nagwek"/>
      <w:rPr>
        <w:sz w:val="20"/>
      </w:rPr>
    </w:pPr>
    <w:r>
      <w:rPr>
        <w:rFonts w:ascii="Garamond" w:hAnsi="Garamond"/>
        <w:bCs/>
        <w:sz w:val="22"/>
      </w:rPr>
      <w:t xml:space="preserve">Nr sprawy: </w:t>
    </w:r>
    <w:r>
      <w:rPr>
        <w:rFonts w:ascii="Garamond" w:hAnsi="Garamond"/>
        <w:color w:val="000000"/>
      </w:rPr>
      <w:t>ZP-DH-271-259/2007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0F4"/>
    <w:multiLevelType w:val="hybridMultilevel"/>
    <w:tmpl w:val="4FE2E114"/>
    <w:lvl w:ilvl="0" w:tplc="DB4A2C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E3197E"/>
    <w:multiLevelType w:val="multilevel"/>
    <w:tmpl w:val="1EC6DC4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3A1525A"/>
    <w:multiLevelType w:val="hybridMultilevel"/>
    <w:tmpl w:val="37E84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A0948"/>
    <w:multiLevelType w:val="hybridMultilevel"/>
    <w:tmpl w:val="BC28D3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25"/>
    <w:rsid w:val="00006966"/>
    <w:rsid w:val="00077C10"/>
    <w:rsid w:val="0010048E"/>
    <w:rsid w:val="00166889"/>
    <w:rsid w:val="001A79DC"/>
    <w:rsid w:val="001C4290"/>
    <w:rsid w:val="001E40CE"/>
    <w:rsid w:val="001F0ADF"/>
    <w:rsid w:val="00217DAC"/>
    <w:rsid w:val="00292E16"/>
    <w:rsid w:val="002B13AB"/>
    <w:rsid w:val="002B22F9"/>
    <w:rsid w:val="002C5F5A"/>
    <w:rsid w:val="002E4DCD"/>
    <w:rsid w:val="002E5D01"/>
    <w:rsid w:val="002E6974"/>
    <w:rsid w:val="00315340"/>
    <w:rsid w:val="00320ECE"/>
    <w:rsid w:val="00347767"/>
    <w:rsid w:val="00455592"/>
    <w:rsid w:val="00473EEB"/>
    <w:rsid w:val="004F551D"/>
    <w:rsid w:val="00502400"/>
    <w:rsid w:val="005024E2"/>
    <w:rsid w:val="005105BB"/>
    <w:rsid w:val="00516025"/>
    <w:rsid w:val="005239B0"/>
    <w:rsid w:val="0054779A"/>
    <w:rsid w:val="00566C57"/>
    <w:rsid w:val="005672EC"/>
    <w:rsid w:val="005717FF"/>
    <w:rsid w:val="00591E96"/>
    <w:rsid w:val="005E3A59"/>
    <w:rsid w:val="005E7DB8"/>
    <w:rsid w:val="00613867"/>
    <w:rsid w:val="00613E28"/>
    <w:rsid w:val="00624233"/>
    <w:rsid w:val="0062652F"/>
    <w:rsid w:val="00662243"/>
    <w:rsid w:val="006A0B14"/>
    <w:rsid w:val="00722A30"/>
    <w:rsid w:val="00730DBA"/>
    <w:rsid w:val="007335A8"/>
    <w:rsid w:val="0073712A"/>
    <w:rsid w:val="007435ED"/>
    <w:rsid w:val="00746CCF"/>
    <w:rsid w:val="007814A7"/>
    <w:rsid w:val="00792AE8"/>
    <w:rsid w:val="007B768D"/>
    <w:rsid w:val="007C3232"/>
    <w:rsid w:val="007C486A"/>
    <w:rsid w:val="007F25ED"/>
    <w:rsid w:val="0081088B"/>
    <w:rsid w:val="00851475"/>
    <w:rsid w:val="00862F64"/>
    <w:rsid w:val="00872348"/>
    <w:rsid w:val="00877CF2"/>
    <w:rsid w:val="008C6833"/>
    <w:rsid w:val="0090225D"/>
    <w:rsid w:val="00903AA6"/>
    <w:rsid w:val="00952214"/>
    <w:rsid w:val="00970698"/>
    <w:rsid w:val="009B5E03"/>
    <w:rsid w:val="009D3BCE"/>
    <w:rsid w:val="00A134BC"/>
    <w:rsid w:val="00A90EB9"/>
    <w:rsid w:val="00AA0DB1"/>
    <w:rsid w:val="00AE5E83"/>
    <w:rsid w:val="00B064A7"/>
    <w:rsid w:val="00B156A7"/>
    <w:rsid w:val="00B47C72"/>
    <w:rsid w:val="00B64D38"/>
    <w:rsid w:val="00B74DCF"/>
    <w:rsid w:val="00BA1C3E"/>
    <w:rsid w:val="00BD50ED"/>
    <w:rsid w:val="00BF2348"/>
    <w:rsid w:val="00C05CFA"/>
    <w:rsid w:val="00C370DD"/>
    <w:rsid w:val="00C751FA"/>
    <w:rsid w:val="00C878BD"/>
    <w:rsid w:val="00D07A73"/>
    <w:rsid w:val="00D835CF"/>
    <w:rsid w:val="00DA068A"/>
    <w:rsid w:val="00E008A2"/>
    <w:rsid w:val="00E26E8E"/>
    <w:rsid w:val="00E3293E"/>
    <w:rsid w:val="00E56EEA"/>
    <w:rsid w:val="00E6023E"/>
    <w:rsid w:val="00E8327F"/>
    <w:rsid w:val="00EA5D15"/>
    <w:rsid w:val="00EC1E1C"/>
    <w:rsid w:val="00F11380"/>
    <w:rsid w:val="00F137D8"/>
    <w:rsid w:val="00F320B9"/>
    <w:rsid w:val="00F37753"/>
    <w:rsid w:val="00F6009B"/>
    <w:rsid w:val="00F63135"/>
    <w:rsid w:val="00F81854"/>
    <w:rsid w:val="00FF3F2E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743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rsid w:val="00743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pacek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49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b pacek</dc:creator>
  <cp:lastModifiedBy>Piotr Kucharski</cp:lastModifiedBy>
  <cp:revision>15</cp:revision>
  <cp:lastPrinted>2018-11-06T08:25:00Z</cp:lastPrinted>
  <dcterms:created xsi:type="dcterms:W3CDTF">2018-10-31T12:12:00Z</dcterms:created>
  <dcterms:modified xsi:type="dcterms:W3CDTF">2018-11-07T11:03:00Z</dcterms:modified>
</cp:coreProperties>
</file>