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0CE" w:rsidRPr="0062652F" w:rsidRDefault="00613867" w:rsidP="0062652F">
      <w:pPr>
        <w:pStyle w:val="Nagwek2"/>
        <w:rPr>
          <w:rFonts w:cs="Times New Roman"/>
        </w:rPr>
      </w:pPr>
      <w:bookmarkStart w:id="0" w:name="_GoBack"/>
      <w:bookmarkEnd w:id="0"/>
      <w:r w:rsidRPr="0062652F">
        <w:rPr>
          <w:rFonts w:cs="Times New Roman"/>
        </w:rPr>
        <w:t>OFERTA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425"/>
        <w:gridCol w:w="709"/>
        <w:gridCol w:w="6804"/>
      </w:tblGrid>
      <w:tr w:rsidR="001E40CE" w:rsidRPr="0062652F" w:rsidTr="001E40CE">
        <w:trPr>
          <w:trHeight w:val="350"/>
        </w:trPr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E40CE" w:rsidRPr="0062652F" w:rsidRDefault="002B22F9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Nazwa Oferenta</w:t>
            </w:r>
            <w:r w:rsidR="001E40CE" w:rsidRPr="0062652F">
              <w:rPr>
                <w:sz w:val="22"/>
              </w:rPr>
              <w:t>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</w:p>
        </w:tc>
      </w:tr>
      <w:tr w:rsidR="001E40CE" w:rsidRPr="0062652F" w:rsidTr="001E40CE">
        <w:trPr>
          <w:trHeight w:val="351"/>
        </w:trPr>
        <w:tc>
          <w:tcPr>
            <w:tcW w:w="269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E40CE" w:rsidRPr="0062652F" w:rsidRDefault="002B22F9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Adres (siedziba) Oferenta</w:t>
            </w:r>
            <w:r w:rsidR="001E40CE" w:rsidRPr="0062652F">
              <w:rPr>
                <w:sz w:val="22"/>
              </w:rPr>
              <w:t>: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</w:p>
        </w:tc>
      </w:tr>
      <w:tr w:rsidR="001E40CE" w:rsidRPr="0062652F" w:rsidTr="001E40CE">
        <w:trPr>
          <w:cantSplit/>
          <w:trHeight w:val="351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Województwo:</w:t>
            </w:r>
          </w:p>
        </w:tc>
        <w:tc>
          <w:tcPr>
            <w:tcW w:w="79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</w:p>
        </w:tc>
      </w:tr>
      <w:tr w:rsidR="001E40CE" w:rsidRPr="0062652F" w:rsidTr="001E40CE">
        <w:trPr>
          <w:cantSplit/>
          <w:trHeight w:val="351"/>
        </w:trPr>
        <w:tc>
          <w:tcPr>
            <w:tcW w:w="156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NIP:</w:t>
            </w:r>
          </w:p>
        </w:tc>
        <w:tc>
          <w:tcPr>
            <w:tcW w:w="7938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</w:p>
        </w:tc>
      </w:tr>
      <w:tr w:rsidR="001E40CE" w:rsidRPr="0062652F" w:rsidTr="001E40CE">
        <w:trPr>
          <w:cantSplit/>
          <w:trHeight w:val="35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REGON: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CE" w:rsidRPr="0062652F" w:rsidRDefault="001E40CE" w:rsidP="0081088B">
            <w:pPr>
              <w:pStyle w:val="Skrconyadreszwrotny"/>
              <w:rPr>
                <w:sz w:val="22"/>
              </w:rPr>
            </w:pPr>
          </w:p>
        </w:tc>
      </w:tr>
      <w:tr w:rsidR="001E40CE" w:rsidRPr="0062652F" w:rsidTr="001E40CE">
        <w:trPr>
          <w:cantSplit/>
          <w:trHeight w:val="35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Osoba do kontaktu: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CE" w:rsidRPr="0062652F" w:rsidRDefault="001E40CE" w:rsidP="0081088B">
            <w:pPr>
              <w:pStyle w:val="Skrconyadreszwrotny"/>
              <w:rPr>
                <w:sz w:val="22"/>
              </w:rPr>
            </w:pPr>
          </w:p>
        </w:tc>
      </w:tr>
      <w:tr w:rsidR="001E40CE" w:rsidRPr="0062652F" w:rsidTr="001E40CE">
        <w:trPr>
          <w:cantSplit/>
          <w:trHeight w:val="35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Telefon: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</w:p>
        </w:tc>
      </w:tr>
      <w:tr w:rsidR="001E40CE" w:rsidRPr="0062652F" w:rsidTr="001E40CE">
        <w:trPr>
          <w:cantSplit/>
          <w:trHeight w:val="35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fax: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</w:p>
        </w:tc>
      </w:tr>
      <w:tr w:rsidR="001E40CE" w:rsidRPr="0062652F" w:rsidTr="001E40CE">
        <w:trPr>
          <w:cantSplit/>
          <w:trHeight w:val="35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e-mail: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</w:p>
        </w:tc>
      </w:tr>
    </w:tbl>
    <w:p w:rsidR="00613867" w:rsidRPr="0062652F" w:rsidRDefault="00613867">
      <w:pPr>
        <w:pStyle w:val="Skrconyadreszwrotny"/>
        <w:rPr>
          <w:sz w:val="22"/>
          <w:szCs w:val="22"/>
        </w:rPr>
      </w:pPr>
    </w:p>
    <w:p w:rsidR="00613867" w:rsidRPr="0062652F" w:rsidRDefault="00613867">
      <w:pPr>
        <w:pStyle w:val="Skrconyadreszwrotny"/>
        <w:jc w:val="center"/>
        <w:rPr>
          <w:szCs w:val="22"/>
        </w:rPr>
      </w:pPr>
      <w:r w:rsidRPr="0062652F">
        <w:rPr>
          <w:szCs w:val="22"/>
        </w:rPr>
        <w:t>Do Szpitala Uniwersyteckiego w Krakowie, ul. Kopernika 36</w:t>
      </w:r>
    </w:p>
    <w:p w:rsidR="00613867" w:rsidRPr="0062652F" w:rsidRDefault="00613867">
      <w:pPr>
        <w:pStyle w:val="Skrconyadreszwrotny"/>
        <w:jc w:val="both"/>
        <w:rPr>
          <w:sz w:val="22"/>
          <w:szCs w:val="22"/>
        </w:rPr>
      </w:pPr>
    </w:p>
    <w:p w:rsidR="001F1AFA" w:rsidRPr="00334E2A" w:rsidRDefault="002B22F9" w:rsidP="001F1AFA">
      <w:pPr>
        <w:jc w:val="both"/>
        <w:outlineLvl w:val="0"/>
        <w:rPr>
          <w:bCs/>
          <w:i/>
          <w:kern w:val="36"/>
        </w:rPr>
      </w:pPr>
      <w:r w:rsidRPr="00B64D38">
        <w:rPr>
          <w:sz w:val="22"/>
          <w:szCs w:val="22"/>
        </w:rPr>
        <w:t>dotyczy:</w:t>
      </w:r>
      <w:r w:rsidR="003D4D80">
        <w:rPr>
          <w:b/>
          <w:sz w:val="22"/>
          <w:szCs w:val="22"/>
        </w:rPr>
        <w:t xml:space="preserve"> </w:t>
      </w:r>
      <w:r w:rsidR="001F1AFA" w:rsidRPr="00334E2A">
        <w:rPr>
          <w:b/>
          <w:bCs/>
          <w:kern w:val="36"/>
        </w:rPr>
        <w:t>udzielenie i obsługę kredytu o wartości</w:t>
      </w:r>
      <w:r w:rsidR="002731D3">
        <w:rPr>
          <w:b/>
          <w:bCs/>
          <w:kern w:val="36"/>
        </w:rPr>
        <w:t xml:space="preserve"> (w kwotach brutto) </w:t>
      </w:r>
      <w:r w:rsidR="001F1AFA" w:rsidRPr="00334E2A">
        <w:rPr>
          <w:b/>
          <w:bCs/>
          <w:kern w:val="36"/>
        </w:rPr>
        <w:t>75 000 00,00</w:t>
      </w:r>
      <w:r w:rsidR="001F1AFA">
        <w:rPr>
          <w:b/>
          <w:bCs/>
          <w:kern w:val="36"/>
        </w:rPr>
        <w:t> </w:t>
      </w:r>
      <w:r w:rsidR="001F1AFA" w:rsidRPr="00334E2A">
        <w:rPr>
          <w:b/>
          <w:bCs/>
          <w:kern w:val="36"/>
        </w:rPr>
        <w:t>zł  przeznaczonego na  spłatę wraz z refinansowaniem zobowiązań  inwestycyjnych Szpitala.</w:t>
      </w:r>
    </w:p>
    <w:p w:rsidR="00613867" w:rsidRPr="00B64D38" w:rsidRDefault="00613867" w:rsidP="001F1AFA">
      <w:pPr>
        <w:jc w:val="both"/>
        <w:rPr>
          <w:bCs/>
          <w:color w:val="000000"/>
          <w:sz w:val="22"/>
          <w:szCs w:val="22"/>
        </w:rPr>
      </w:pPr>
    </w:p>
    <w:p w:rsidR="00613867" w:rsidRPr="00B64D38" w:rsidRDefault="00613867">
      <w:pPr>
        <w:jc w:val="both"/>
        <w:rPr>
          <w:bCs/>
          <w:iCs/>
          <w:sz w:val="22"/>
          <w:szCs w:val="22"/>
        </w:rPr>
      </w:pPr>
    </w:p>
    <w:p w:rsidR="00B74DCF" w:rsidRPr="00B64D38" w:rsidRDefault="00613867" w:rsidP="00C370DD">
      <w:pPr>
        <w:numPr>
          <w:ilvl w:val="0"/>
          <w:numId w:val="4"/>
        </w:numPr>
        <w:ind w:left="284" w:hanging="284"/>
        <w:jc w:val="both"/>
        <w:rPr>
          <w:bCs/>
          <w:sz w:val="22"/>
          <w:szCs w:val="22"/>
        </w:rPr>
      </w:pPr>
      <w:r w:rsidRPr="00B64D38">
        <w:rPr>
          <w:bCs/>
          <w:sz w:val="22"/>
          <w:szCs w:val="22"/>
        </w:rPr>
        <w:t>Oferujemy następujące</w:t>
      </w:r>
      <w:r w:rsidR="00B74DCF" w:rsidRPr="00B64D38">
        <w:rPr>
          <w:bCs/>
          <w:sz w:val="22"/>
          <w:szCs w:val="22"/>
        </w:rPr>
        <w:t xml:space="preserve"> oprocentowanie:</w:t>
      </w:r>
    </w:p>
    <w:p w:rsidR="00B74DCF" w:rsidRPr="0062652F" w:rsidRDefault="00613867" w:rsidP="00C370DD">
      <w:pPr>
        <w:ind w:left="284" w:hanging="284"/>
        <w:jc w:val="both"/>
        <w:rPr>
          <w:bCs/>
          <w:sz w:val="16"/>
          <w:szCs w:val="16"/>
        </w:rPr>
      </w:pPr>
      <w:r w:rsidRPr="0062652F">
        <w:rPr>
          <w:bCs/>
          <w:sz w:val="22"/>
          <w:szCs w:val="22"/>
        </w:rPr>
        <w:t xml:space="preserve">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4"/>
        <w:gridCol w:w="1839"/>
        <w:gridCol w:w="2120"/>
      </w:tblGrid>
      <w:tr w:rsidR="00B74DCF" w:rsidRPr="0062652F" w:rsidTr="005D1935">
        <w:trPr>
          <w:trHeight w:val="372"/>
        </w:trPr>
        <w:tc>
          <w:tcPr>
            <w:tcW w:w="5334" w:type="dxa"/>
            <w:shd w:val="clear" w:color="auto" w:fill="auto"/>
            <w:vAlign w:val="center"/>
          </w:tcPr>
          <w:p w:rsidR="00B74DCF" w:rsidRPr="0062652F" w:rsidRDefault="007335A8" w:rsidP="005D1935">
            <w:pPr>
              <w:ind w:left="284" w:hanging="284"/>
              <w:jc w:val="center"/>
              <w:rPr>
                <w:bCs/>
                <w:sz w:val="22"/>
                <w:szCs w:val="22"/>
              </w:rPr>
            </w:pPr>
            <w:r w:rsidRPr="0062652F">
              <w:rPr>
                <w:bCs/>
                <w:sz w:val="22"/>
                <w:szCs w:val="22"/>
              </w:rPr>
              <w:t>O</w:t>
            </w:r>
            <w:r w:rsidR="00B74DCF" w:rsidRPr="0062652F">
              <w:rPr>
                <w:bCs/>
                <w:sz w:val="22"/>
                <w:szCs w:val="22"/>
              </w:rPr>
              <w:t xml:space="preserve">procentowanie </w:t>
            </w:r>
            <w:r w:rsidR="00654D99">
              <w:rPr>
                <w:bCs/>
                <w:color w:val="000000"/>
                <w:sz w:val="22"/>
                <w:szCs w:val="22"/>
              </w:rPr>
              <w:t>kredytu</w:t>
            </w:r>
            <w:r w:rsidR="00B74DCF" w:rsidRPr="0062652F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B74DCF" w:rsidRPr="0062652F" w:rsidRDefault="00B74DCF" w:rsidP="005D1935">
            <w:pPr>
              <w:ind w:left="284" w:hanging="284"/>
              <w:jc w:val="center"/>
              <w:rPr>
                <w:bCs/>
                <w:sz w:val="22"/>
                <w:szCs w:val="22"/>
              </w:rPr>
            </w:pPr>
            <w:r w:rsidRPr="0062652F">
              <w:rPr>
                <w:bCs/>
                <w:sz w:val="16"/>
                <w:szCs w:val="16"/>
              </w:rPr>
              <w:t>......</w:t>
            </w:r>
            <w:r w:rsidR="001A79DC" w:rsidRPr="0062652F">
              <w:rPr>
                <w:bCs/>
                <w:sz w:val="16"/>
                <w:szCs w:val="16"/>
              </w:rPr>
              <w:t>..</w:t>
            </w:r>
            <w:r w:rsidR="00E3293E" w:rsidRPr="0062652F">
              <w:rPr>
                <w:bCs/>
                <w:sz w:val="16"/>
                <w:szCs w:val="16"/>
              </w:rPr>
              <w:t>....</w:t>
            </w:r>
            <w:r w:rsidR="001A79DC" w:rsidRPr="0062652F">
              <w:rPr>
                <w:bCs/>
                <w:sz w:val="16"/>
                <w:szCs w:val="16"/>
              </w:rPr>
              <w:t>..</w:t>
            </w:r>
            <w:r w:rsidRPr="0062652F">
              <w:rPr>
                <w:bCs/>
                <w:sz w:val="16"/>
                <w:szCs w:val="16"/>
              </w:rPr>
              <w:t>.........</w:t>
            </w:r>
            <w:r w:rsidRPr="0062652F">
              <w:rPr>
                <w:bCs/>
                <w:sz w:val="22"/>
                <w:szCs w:val="22"/>
              </w:rPr>
              <w:t>%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B74DCF" w:rsidRPr="0062652F" w:rsidRDefault="00B74DCF" w:rsidP="005D1935">
            <w:pPr>
              <w:ind w:left="284" w:hanging="284"/>
              <w:jc w:val="center"/>
              <w:rPr>
                <w:bCs/>
                <w:sz w:val="22"/>
                <w:szCs w:val="22"/>
              </w:rPr>
            </w:pPr>
            <w:r w:rsidRPr="0062652F">
              <w:rPr>
                <w:bCs/>
                <w:sz w:val="22"/>
                <w:szCs w:val="22"/>
              </w:rPr>
              <w:t>w stosunku rocznym</w:t>
            </w:r>
          </w:p>
        </w:tc>
      </w:tr>
    </w:tbl>
    <w:p w:rsidR="00B74DCF" w:rsidRPr="0062652F" w:rsidRDefault="00B74DCF" w:rsidP="00C370DD">
      <w:pPr>
        <w:ind w:left="284" w:hanging="284"/>
        <w:jc w:val="both"/>
        <w:rPr>
          <w:bCs/>
          <w:sz w:val="16"/>
          <w:szCs w:val="16"/>
        </w:rPr>
      </w:pPr>
    </w:p>
    <w:p w:rsidR="00D07A73" w:rsidRPr="0062652F" w:rsidRDefault="00D07A73" w:rsidP="00C370DD">
      <w:pPr>
        <w:ind w:left="284" w:hanging="284"/>
        <w:jc w:val="both"/>
        <w:rPr>
          <w:bCs/>
          <w:sz w:val="16"/>
          <w:szCs w:val="16"/>
        </w:rPr>
      </w:pPr>
    </w:p>
    <w:p w:rsidR="00E3293E" w:rsidRDefault="001369C6" w:rsidP="00D07A73">
      <w:pPr>
        <w:numPr>
          <w:ilvl w:val="0"/>
          <w:numId w:val="4"/>
        </w:numPr>
        <w:spacing w:line="20" w:lineRule="atLeast"/>
        <w:ind w:left="284" w:hanging="284"/>
        <w:jc w:val="both"/>
        <w:rPr>
          <w:b/>
          <w:bCs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Okres finansowania trwać będzie od </w:t>
      </w:r>
      <w:r w:rsidR="00654D99">
        <w:rPr>
          <w:bCs/>
          <w:sz w:val="22"/>
          <w:szCs w:val="22"/>
        </w:rPr>
        <w:t xml:space="preserve"> daty podpisania umowy do 31.12.2033  roku.</w:t>
      </w:r>
      <w:r w:rsidR="00566C57" w:rsidRPr="00855738">
        <w:rPr>
          <w:b/>
          <w:bCs/>
          <w:sz w:val="22"/>
          <w:szCs w:val="22"/>
        </w:rPr>
        <w:t xml:space="preserve"> </w:t>
      </w:r>
    </w:p>
    <w:p w:rsidR="004D1333" w:rsidRPr="004D1333" w:rsidRDefault="004D1333" w:rsidP="004D1333">
      <w:pPr>
        <w:jc w:val="both"/>
      </w:pPr>
      <w:r w:rsidRPr="004D1333">
        <w:t>Dla celów oferty jako hipotetyczne daty uruchomienia</w:t>
      </w:r>
      <w:r w:rsidR="001369C6">
        <w:t xml:space="preserve"> środków przyjęto daty </w:t>
      </w:r>
      <w:r w:rsidRPr="004D1333">
        <w:t xml:space="preserve"> zgodnie z</w:t>
      </w:r>
      <w:r w:rsidR="00C648B5">
        <w:t> </w:t>
      </w:r>
      <w:r w:rsidRPr="004D1333">
        <w:t>poniższym harmonogramem:</w:t>
      </w:r>
    </w:p>
    <w:p w:rsidR="004D1333" w:rsidRPr="00334E2A" w:rsidRDefault="004D1333" w:rsidP="004D1333">
      <w:r w:rsidRPr="00334E2A">
        <w:t xml:space="preserve"> 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4"/>
        <w:gridCol w:w="3056"/>
        <w:gridCol w:w="3658"/>
      </w:tblGrid>
      <w:tr w:rsidR="004D1333" w:rsidRPr="00334E2A" w:rsidTr="00C648B5">
        <w:trPr>
          <w:trHeight w:val="945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333" w:rsidRPr="00C648B5" w:rsidRDefault="004D1333" w:rsidP="00161F0C">
            <w:pPr>
              <w:jc w:val="center"/>
              <w:rPr>
                <w:sz w:val="20"/>
              </w:rPr>
            </w:pPr>
            <w:r w:rsidRPr="00C648B5">
              <w:rPr>
                <w:sz w:val="20"/>
              </w:rPr>
              <w:t>Lp.</w:t>
            </w:r>
          </w:p>
        </w:tc>
        <w:tc>
          <w:tcPr>
            <w:tcW w:w="1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333" w:rsidRPr="00C648B5" w:rsidRDefault="004D1333" w:rsidP="00161F0C">
            <w:pPr>
              <w:jc w:val="center"/>
              <w:rPr>
                <w:sz w:val="20"/>
              </w:rPr>
            </w:pPr>
            <w:r w:rsidRPr="00C648B5">
              <w:rPr>
                <w:sz w:val="20"/>
              </w:rPr>
              <w:t>data wpływu  środków na rachunek bankowy Szpitala</w:t>
            </w:r>
          </w:p>
        </w:tc>
        <w:tc>
          <w:tcPr>
            <w:tcW w:w="19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333" w:rsidRPr="00C648B5" w:rsidRDefault="004D1333" w:rsidP="00161F0C">
            <w:pPr>
              <w:jc w:val="center"/>
              <w:rPr>
                <w:sz w:val="20"/>
              </w:rPr>
            </w:pPr>
            <w:r w:rsidRPr="00C648B5">
              <w:rPr>
                <w:sz w:val="20"/>
              </w:rPr>
              <w:t xml:space="preserve"> wartość transzy ciągnienia </w:t>
            </w:r>
          </w:p>
        </w:tc>
      </w:tr>
      <w:tr w:rsidR="004D1333" w:rsidRPr="00334E2A" w:rsidTr="00C648B5">
        <w:trPr>
          <w:trHeight w:val="315"/>
        </w:trPr>
        <w:tc>
          <w:tcPr>
            <w:tcW w:w="1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333" w:rsidRPr="00C648B5" w:rsidRDefault="004D1333" w:rsidP="00161F0C">
            <w:pPr>
              <w:jc w:val="center"/>
              <w:rPr>
                <w:sz w:val="20"/>
              </w:rPr>
            </w:pPr>
            <w:r w:rsidRPr="00C648B5">
              <w:rPr>
                <w:sz w:val="20"/>
              </w:rPr>
              <w:t>1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333" w:rsidRPr="00C648B5" w:rsidRDefault="004D1333" w:rsidP="00161F0C">
            <w:pPr>
              <w:jc w:val="center"/>
              <w:rPr>
                <w:sz w:val="20"/>
              </w:rPr>
            </w:pPr>
            <w:r w:rsidRPr="00C648B5">
              <w:rPr>
                <w:sz w:val="20"/>
              </w:rPr>
              <w:t>24.01.2025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333" w:rsidRPr="00C648B5" w:rsidRDefault="004D1333" w:rsidP="00161F0C">
            <w:pPr>
              <w:jc w:val="right"/>
              <w:rPr>
                <w:sz w:val="20"/>
              </w:rPr>
            </w:pPr>
            <w:r w:rsidRPr="00C648B5">
              <w:rPr>
                <w:sz w:val="20"/>
              </w:rPr>
              <w:t>2 000 000,00</w:t>
            </w:r>
          </w:p>
        </w:tc>
      </w:tr>
      <w:tr w:rsidR="004D1333" w:rsidRPr="00334E2A" w:rsidTr="00C648B5">
        <w:trPr>
          <w:trHeight w:val="315"/>
        </w:trPr>
        <w:tc>
          <w:tcPr>
            <w:tcW w:w="1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333" w:rsidRPr="00C648B5" w:rsidRDefault="004D1333" w:rsidP="00161F0C">
            <w:pPr>
              <w:jc w:val="center"/>
              <w:rPr>
                <w:sz w:val="20"/>
              </w:rPr>
            </w:pPr>
            <w:r w:rsidRPr="00C648B5">
              <w:rPr>
                <w:sz w:val="20"/>
              </w:rPr>
              <w:t>2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333" w:rsidRPr="00C648B5" w:rsidRDefault="004D1333" w:rsidP="00161F0C">
            <w:pPr>
              <w:jc w:val="center"/>
              <w:rPr>
                <w:sz w:val="20"/>
              </w:rPr>
            </w:pPr>
            <w:r w:rsidRPr="00C648B5">
              <w:rPr>
                <w:sz w:val="20"/>
              </w:rPr>
              <w:t>28.02.2025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333" w:rsidRPr="00C648B5" w:rsidRDefault="004D1333" w:rsidP="00161F0C">
            <w:pPr>
              <w:jc w:val="right"/>
              <w:rPr>
                <w:sz w:val="20"/>
              </w:rPr>
            </w:pPr>
            <w:r w:rsidRPr="00C648B5">
              <w:rPr>
                <w:sz w:val="20"/>
              </w:rPr>
              <w:t>38 000 000,00</w:t>
            </w:r>
          </w:p>
        </w:tc>
      </w:tr>
      <w:tr w:rsidR="004D1333" w:rsidRPr="00334E2A" w:rsidTr="00C648B5">
        <w:trPr>
          <w:trHeight w:val="315"/>
        </w:trPr>
        <w:tc>
          <w:tcPr>
            <w:tcW w:w="1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333" w:rsidRPr="00C648B5" w:rsidRDefault="004D1333" w:rsidP="00161F0C">
            <w:pPr>
              <w:jc w:val="center"/>
              <w:rPr>
                <w:sz w:val="20"/>
              </w:rPr>
            </w:pPr>
            <w:r w:rsidRPr="00C648B5">
              <w:rPr>
                <w:sz w:val="20"/>
              </w:rPr>
              <w:t>3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333" w:rsidRPr="00C648B5" w:rsidRDefault="004D1333" w:rsidP="00161F0C">
            <w:pPr>
              <w:jc w:val="center"/>
              <w:rPr>
                <w:sz w:val="20"/>
              </w:rPr>
            </w:pPr>
            <w:r w:rsidRPr="00C648B5">
              <w:rPr>
                <w:sz w:val="20"/>
              </w:rPr>
              <w:t>25.07.2025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333" w:rsidRPr="00C648B5" w:rsidRDefault="004D1333" w:rsidP="00161F0C">
            <w:pPr>
              <w:jc w:val="right"/>
              <w:rPr>
                <w:sz w:val="20"/>
              </w:rPr>
            </w:pPr>
            <w:r w:rsidRPr="00C648B5">
              <w:rPr>
                <w:sz w:val="20"/>
              </w:rPr>
              <w:t>29 000 000,00</w:t>
            </w:r>
          </w:p>
        </w:tc>
      </w:tr>
      <w:tr w:rsidR="004D1333" w:rsidRPr="00334E2A" w:rsidTr="00C648B5">
        <w:trPr>
          <w:trHeight w:val="315"/>
        </w:trPr>
        <w:tc>
          <w:tcPr>
            <w:tcW w:w="1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333" w:rsidRPr="00C648B5" w:rsidRDefault="004D1333" w:rsidP="00161F0C">
            <w:pPr>
              <w:jc w:val="center"/>
              <w:rPr>
                <w:sz w:val="20"/>
              </w:rPr>
            </w:pPr>
            <w:r w:rsidRPr="00C648B5">
              <w:rPr>
                <w:sz w:val="20"/>
              </w:rPr>
              <w:t>4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333" w:rsidRPr="00C648B5" w:rsidRDefault="004D1333" w:rsidP="00161F0C">
            <w:pPr>
              <w:jc w:val="center"/>
              <w:rPr>
                <w:sz w:val="20"/>
              </w:rPr>
            </w:pPr>
            <w:r w:rsidRPr="00C648B5">
              <w:rPr>
                <w:sz w:val="20"/>
              </w:rPr>
              <w:t>28.11.2025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333" w:rsidRPr="00C648B5" w:rsidRDefault="004D1333" w:rsidP="00161F0C">
            <w:pPr>
              <w:jc w:val="right"/>
              <w:rPr>
                <w:sz w:val="20"/>
              </w:rPr>
            </w:pPr>
            <w:r w:rsidRPr="00C648B5">
              <w:rPr>
                <w:sz w:val="20"/>
              </w:rPr>
              <w:t>6 000 000,00</w:t>
            </w:r>
          </w:p>
        </w:tc>
      </w:tr>
      <w:tr w:rsidR="004D1333" w:rsidRPr="00334E2A" w:rsidTr="00C648B5">
        <w:trPr>
          <w:trHeight w:val="315"/>
        </w:trPr>
        <w:tc>
          <w:tcPr>
            <w:tcW w:w="30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D1333" w:rsidRPr="00B6689D" w:rsidRDefault="004D1333" w:rsidP="00161F0C">
            <w:pPr>
              <w:jc w:val="center"/>
              <w:rPr>
                <w:b/>
                <w:bCs/>
              </w:rPr>
            </w:pPr>
            <w:r w:rsidRPr="00B6689D">
              <w:rPr>
                <w:b/>
                <w:bCs/>
              </w:rPr>
              <w:t>ogółem wartość ciągnień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D1333" w:rsidRPr="00B6689D" w:rsidRDefault="004D1333" w:rsidP="00161F0C">
            <w:pPr>
              <w:jc w:val="right"/>
              <w:rPr>
                <w:b/>
                <w:bCs/>
              </w:rPr>
            </w:pPr>
            <w:r w:rsidRPr="00B6689D">
              <w:rPr>
                <w:b/>
                <w:bCs/>
              </w:rPr>
              <w:t>75 000 000,00</w:t>
            </w:r>
          </w:p>
        </w:tc>
      </w:tr>
    </w:tbl>
    <w:p w:rsidR="004D1333" w:rsidRPr="00855738" w:rsidRDefault="004D1333" w:rsidP="004D1333">
      <w:pPr>
        <w:spacing w:line="20" w:lineRule="atLeast"/>
        <w:ind w:left="284"/>
        <w:jc w:val="both"/>
        <w:rPr>
          <w:b/>
          <w:bCs/>
          <w:sz w:val="22"/>
          <w:szCs w:val="22"/>
        </w:rPr>
      </w:pPr>
    </w:p>
    <w:p w:rsidR="005D1935" w:rsidRDefault="00C648B5" w:rsidP="00E3293E">
      <w:pPr>
        <w:spacing w:line="20" w:lineRule="atLeast"/>
        <w:jc w:val="both"/>
        <w:rPr>
          <w:bCs/>
          <w:sz w:val="22"/>
          <w:szCs w:val="16"/>
        </w:rPr>
      </w:pPr>
      <w:r>
        <w:rPr>
          <w:bCs/>
          <w:sz w:val="22"/>
          <w:szCs w:val="16"/>
        </w:rPr>
        <w:t>N</w:t>
      </w:r>
      <w:r w:rsidRPr="00C648B5">
        <w:rPr>
          <w:bCs/>
          <w:sz w:val="22"/>
          <w:szCs w:val="16"/>
        </w:rPr>
        <w:t>a</w:t>
      </w:r>
      <w:r w:rsidR="005944E3">
        <w:rPr>
          <w:bCs/>
          <w:sz w:val="22"/>
          <w:szCs w:val="16"/>
        </w:rPr>
        <w:t xml:space="preserve"> </w:t>
      </w:r>
      <w:r w:rsidRPr="00C648B5">
        <w:rPr>
          <w:bCs/>
          <w:sz w:val="22"/>
          <w:szCs w:val="16"/>
        </w:rPr>
        <w:t>potr</w:t>
      </w:r>
      <w:r w:rsidR="005944E3">
        <w:rPr>
          <w:bCs/>
          <w:sz w:val="22"/>
          <w:szCs w:val="16"/>
        </w:rPr>
        <w:t>z</w:t>
      </w:r>
      <w:r w:rsidRPr="00C648B5">
        <w:rPr>
          <w:bCs/>
          <w:sz w:val="22"/>
          <w:szCs w:val="16"/>
        </w:rPr>
        <w:t xml:space="preserve">eby oferty </w:t>
      </w:r>
      <w:r w:rsidR="005944E3">
        <w:rPr>
          <w:bCs/>
          <w:sz w:val="22"/>
          <w:szCs w:val="16"/>
        </w:rPr>
        <w:t xml:space="preserve">przyjęto harmonogram comiesięcznych spłat rat kapitałowych – 106 rat po 701 000 zł i ostatnia rata w wysokości 694 000 zł. </w:t>
      </w:r>
    </w:p>
    <w:p w:rsidR="00E3293E" w:rsidRPr="00C648B5" w:rsidRDefault="005944E3" w:rsidP="00E3293E">
      <w:pPr>
        <w:spacing w:line="20" w:lineRule="atLeast"/>
        <w:jc w:val="both"/>
        <w:rPr>
          <w:bCs/>
          <w:sz w:val="22"/>
          <w:szCs w:val="16"/>
        </w:rPr>
      </w:pPr>
      <w:r>
        <w:rPr>
          <w:bCs/>
          <w:sz w:val="22"/>
          <w:szCs w:val="16"/>
        </w:rPr>
        <w:t xml:space="preserve"> </w:t>
      </w:r>
    </w:p>
    <w:p w:rsidR="00613867" w:rsidRDefault="00613867" w:rsidP="00D07A73">
      <w:pPr>
        <w:pStyle w:val="Skrconyadreszwrotny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62652F">
        <w:rPr>
          <w:sz w:val="22"/>
          <w:szCs w:val="22"/>
        </w:rPr>
        <w:t>Ośw</w:t>
      </w:r>
      <w:r w:rsidR="00E56EEA" w:rsidRPr="0062652F">
        <w:rPr>
          <w:sz w:val="22"/>
          <w:szCs w:val="22"/>
        </w:rPr>
        <w:t xml:space="preserve">iadczamy, że zapoznaliśmy się z warunkami </w:t>
      </w:r>
      <w:r w:rsidR="002B22F9" w:rsidRPr="0062652F">
        <w:rPr>
          <w:sz w:val="22"/>
          <w:szCs w:val="22"/>
        </w:rPr>
        <w:t>przetargu</w:t>
      </w:r>
      <w:r w:rsidR="00E56EEA" w:rsidRPr="0062652F">
        <w:rPr>
          <w:sz w:val="22"/>
          <w:szCs w:val="22"/>
        </w:rPr>
        <w:t xml:space="preserve"> wraz </w:t>
      </w:r>
      <w:r w:rsidRPr="0062652F">
        <w:rPr>
          <w:sz w:val="22"/>
          <w:szCs w:val="22"/>
        </w:rPr>
        <w:t xml:space="preserve"> z załącznikami </w:t>
      </w:r>
      <w:r w:rsidR="00E56EEA" w:rsidRPr="0062652F">
        <w:rPr>
          <w:sz w:val="22"/>
          <w:szCs w:val="22"/>
        </w:rPr>
        <w:t xml:space="preserve">do ogłoszenia </w:t>
      </w:r>
      <w:r w:rsidR="002B22F9" w:rsidRPr="0062652F">
        <w:rPr>
          <w:sz w:val="22"/>
          <w:szCs w:val="22"/>
        </w:rPr>
        <w:t>przetargu</w:t>
      </w:r>
      <w:r w:rsidR="00E56EEA" w:rsidRPr="0062652F">
        <w:rPr>
          <w:sz w:val="22"/>
          <w:szCs w:val="22"/>
        </w:rPr>
        <w:t xml:space="preserve"> </w:t>
      </w:r>
      <w:r w:rsidRPr="0062652F">
        <w:rPr>
          <w:sz w:val="22"/>
          <w:szCs w:val="22"/>
        </w:rPr>
        <w:t>i</w:t>
      </w:r>
      <w:r w:rsidR="00E56EEA" w:rsidRPr="0062652F">
        <w:rPr>
          <w:sz w:val="22"/>
          <w:szCs w:val="22"/>
        </w:rPr>
        <w:t> </w:t>
      </w:r>
      <w:r w:rsidRPr="0062652F">
        <w:rPr>
          <w:sz w:val="22"/>
          <w:szCs w:val="22"/>
        </w:rPr>
        <w:t>nie wnosimy do nie</w:t>
      </w:r>
      <w:r w:rsidR="00E56EEA" w:rsidRPr="0062652F">
        <w:rPr>
          <w:sz w:val="22"/>
          <w:szCs w:val="22"/>
        </w:rPr>
        <w:t>ch</w:t>
      </w:r>
      <w:r w:rsidRPr="0062652F">
        <w:rPr>
          <w:sz w:val="22"/>
          <w:szCs w:val="22"/>
        </w:rPr>
        <w:t xml:space="preserve"> zastrzeżeń oraz, że zdobyliśmy konieczne informacje do przygotowania oferty.</w:t>
      </w:r>
    </w:p>
    <w:p w:rsidR="00927F9F" w:rsidRPr="00E92EAA" w:rsidRDefault="00E92EAA" w:rsidP="00E92EAA">
      <w:pPr>
        <w:pStyle w:val="Skrconyadreszwrotny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2F1769">
        <w:rPr>
          <w:sz w:val="22"/>
          <w:szCs w:val="22"/>
        </w:rPr>
        <w:t xml:space="preserve">W razie wybrania mojej/naszej oferty zobowiązuję/zobowiązujemy się do podpisania umowy </w:t>
      </w:r>
      <w:r>
        <w:rPr>
          <w:sz w:val="22"/>
          <w:szCs w:val="22"/>
        </w:rPr>
        <w:br/>
      </w:r>
      <w:r w:rsidRPr="002F1769">
        <w:rPr>
          <w:sz w:val="22"/>
          <w:szCs w:val="22"/>
        </w:rPr>
        <w:t>w miejscu i terminie określonym przez Zamawiającego.</w:t>
      </w:r>
    </w:p>
    <w:p w:rsidR="00927F9F" w:rsidRPr="002F1769" w:rsidRDefault="00927F9F" w:rsidP="00D07A73">
      <w:pPr>
        <w:pStyle w:val="Skrconyadreszwrotny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E92EAA">
        <w:rPr>
          <w:sz w:val="22"/>
          <w:szCs w:val="22"/>
        </w:rPr>
        <w:t>Oświadczam, że wypełniłem obowiązki informacyjne przewidziane w art. 13 lub art. 14 RODO</w:t>
      </w:r>
      <w:r w:rsidRPr="00E92EAA">
        <w:rPr>
          <w:sz w:val="22"/>
          <w:szCs w:val="22"/>
          <w:vertAlign w:val="superscript"/>
        </w:rPr>
        <w:t>1</w:t>
      </w:r>
      <w:r w:rsidRPr="00E92EAA">
        <w:rPr>
          <w:sz w:val="22"/>
          <w:szCs w:val="22"/>
        </w:rPr>
        <w:t xml:space="preserve">     wobec osób fizycznych, od których dane osobowe bezpośrednio lub pośrednio pozyskałem w celu ubiegania się o udzielenie zamówienia publicznego w niniejszym</w:t>
      </w:r>
      <w:r w:rsidRPr="00E92EAA">
        <w:rPr>
          <w:spacing w:val="-9"/>
          <w:sz w:val="22"/>
          <w:szCs w:val="22"/>
        </w:rPr>
        <w:t xml:space="preserve"> </w:t>
      </w:r>
      <w:r w:rsidRPr="00E92EAA">
        <w:rPr>
          <w:sz w:val="22"/>
          <w:szCs w:val="22"/>
        </w:rPr>
        <w:t>postępowaniu</w:t>
      </w:r>
      <w:r w:rsidRPr="00E92EAA">
        <w:rPr>
          <w:sz w:val="22"/>
          <w:szCs w:val="22"/>
          <w:vertAlign w:val="superscript"/>
        </w:rPr>
        <w:t>2</w:t>
      </w:r>
      <w:r w:rsidRPr="00E92EAA">
        <w:rPr>
          <w:sz w:val="22"/>
          <w:szCs w:val="22"/>
        </w:rPr>
        <w:t>.</w:t>
      </w:r>
    </w:p>
    <w:p w:rsidR="00613867" w:rsidRPr="0062652F" w:rsidRDefault="00613867" w:rsidP="00D07A73">
      <w:pPr>
        <w:pStyle w:val="Skrconyadreszwrotny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62652F">
        <w:rPr>
          <w:bCs/>
          <w:sz w:val="22"/>
          <w:szCs w:val="22"/>
        </w:rPr>
        <w:t>Dane do umowy:</w:t>
      </w:r>
    </w:p>
    <w:p w:rsidR="00730DBA" w:rsidRPr="0062652F" w:rsidRDefault="00730DBA">
      <w:pPr>
        <w:pStyle w:val="Skrconyadreszwrotny"/>
        <w:tabs>
          <w:tab w:val="left" w:pos="1800"/>
        </w:tabs>
        <w:jc w:val="both"/>
        <w:rPr>
          <w:bCs/>
          <w:sz w:val="22"/>
          <w:szCs w:val="22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959"/>
        <w:gridCol w:w="4278"/>
      </w:tblGrid>
      <w:tr w:rsidR="001E40CE" w:rsidRPr="0062652F" w:rsidTr="0081088B">
        <w:trPr>
          <w:trHeight w:val="350"/>
        </w:trPr>
        <w:tc>
          <w:tcPr>
            <w:tcW w:w="9498" w:type="dxa"/>
            <w:gridSpan w:val="3"/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r w:rsidRPr="0062652F">
              <w:rPr>
                <w:bCs/>
                <w:sz w:val="20"/>
              </w:rPr>
              <w:lastRenderedPageBreak/>
              <w:t xml:space="preserve">a) </w:t>
            </w:r>
            <w:r w:rsidRPr="0062652F">
              <w:rPr>
                <w:bCs/>
                <w:sz w:val="22"/>
                <w:szCs w:val="22"/>
              </w:rPr>
              <w:t>Osoba(y), które będą zaw</w:t>
            </w:r>
            <w:r w:rsidR="00E56EEA" w:rsidRPr="0062652F">
              <w:rPr>
                <w:bCs/>
                <w:sz w:val="22"/>
                <w:szCs w:val="22"/>
              </w:rPr>
              <w:t>ierały umowę ze strony Oferenta</w:t>
            </w:r>
            <w:r w:rsidR="00A134BC" w:rsidRPr="0062652F">
              <w:rPr>
                <w:bCs/>
                <w:sz w:val="22"/>
                <w:szCs w:val="22"/>
              </w:rPr>
              <w:t xml:space="preserve"> zgodnie z reprezentacją w KRS lub udzielonym pełnomocnictwem</w:t>
            </w:r>
            <w:r w:rsidRPr="0062652F">
              <w:rPr>
                <w:bCs/>
                <w:sz w:val="22"/>
                <w:szCs w:val="22"/>
              </w:rPr>
              <w:t>:</w:t>
            </w:r>
          </w:p>
        </w:tc>
      </w:tr>
      <w:tr w:rsidR="001E40CE" w:rsidRPr="0062652F" w:rsidTr="0081088B">
        <w:trPr>
          <w:trHeight w:val="351"/>
        </w:trPr>
        <w:tc>
          <w:tcPr>
            <w:tcW w:w="9498" w:type="dxa"/>
            <w:gridSpan w:val="3"/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r w:rsidRPr="0062652F">
              <w:rPr>
                <w:bCs/>
                <w:sz w:val="20"/>
              </w:rPr>
              <w:t>Imię i nazwisko:</w:t>
            </w:r>
          </w:p>
        </w:tc>
      </w:tr>
      <w:tr w:rsidR="001E40CE" w:rsidRPr="0062652F" w:rsidTr="0081088B">
        <w:trPr>
          <w:trHeight w:val="350"/>
        </w:trPr>
        <w:tc>
          <w:tcPr>
            <w:tcW w:w="9498" w:type="dxa"/>
            <w:gridSpan w:val="3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</w:rPr>
            </w:pPr>
          </w:p>
        </w:tc>
      </w:tr>
      <w:tr w:rsidR="001E40CE" w:rsidRPr="0062652F" w:rsidTr="0081088B">
        <w:trPr>
          <w:trHeight w:val="351"/>
        </w:trPr>
        <w:tc>
          <w:tcPr>
            <w:tcW w:w="9498" w:type="dxa"/>
            <w:gridSpan w:val="3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</w:rPr>
            </w:pPr>
          </w:p>
        </w:tc>
      </w:tr>
      <w:tr w:rsidR="001E40CE" w:rsidRPr="0062652F" w:rsidTr="0081088B">
        <w:trPr>
          <w:trHeight w:val="350"/>
        </w:trPr>
        <w:tc>
          <w:tcPr>
            <w:tcW w:w="9498" w:type="dxa"/>
            <w:gridSpan w:val="3"/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r w:rsidRPr="0062652F">
              <w:rPr>
                <w:bCs/>
                <w:sz w:val="20"/>
              </w:rPr>
              <w:t>b) Osoba(y), odpowiedzialna za real</w:t>
            </w:r>
            <w:r w:rsidR="00E56EEA" w:rsidRPr="0062652F">
              <w:rPr>
                <w:bCs/>
                <w:sz w:val="20"/>
              </w:rPr>
              <w:t>izację umowy ze strony Oferenta</w:t>
            </w:r>
            <w:r w:rsidRPr="0062652F">
              <w:rPr>
                <w:bCs/>
                <w:sz w:val="20"/>
              </w:rPr>
              <w:t>:</w:t>
            </w:r>
          </w:p>
        </w:tc>
      </w:tr>
      <w:tr w:rsidR="001E40CE" w:rsidRPr="0062652F" w:rsidTr="0081088B">
        <w:trPr>
          <w:trHeight w:val="351"/>
        </w:trPr>
        <w:tc>
          <w:tcPr>
            <w:tcW w:w="3261" w:type="dxa"/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r w:rsidRPr="0062652F">
              <w:rPr>
                <w:bCs/>
                <w:sz w:val="20"/>
              </w:rPr>
              <w:t>Imię i nazwisko:</w:t>
            </w:r>
          </w:p>
        </w:tc>
        <w:tc>
          <w:tcPr>
            <w:tcW w:w="1959" w:type="dxa"/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r w:rsidRPr="0062652F">
              <w:rPr>
                <w:bCs/>
                <w:sz w:val="20"/>
              </w:rPr>
              <w:t>Stanowisko:</w:t>
            </w:r>
          </w:p>
        </w:tc>
        <w:tc>
          <w:tcPr>
            <w:tcW w:w="4278" w:type="dxa"/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ind w:left="360"/>
              <w:jc w:val="both"/>
              <w:rPr>
                <w:bCs/>
                <w:sz w:val="20"/>
                <w:lang w:val="en-US"/>
              </w:rPr>
            </w:pPr>
            <w:proofErr w:type="spellStart"/>
            <w:r w:rsidRPr="0062652F">
              <w:rPr>
                <w:bCs/>
                <w:sz w:val="20"/>
                <w:lang w:val="en-US"/>
              </w:rPr>
              <w:t>tel</w:t>
            </w:r>
            <w:proofErr w:type="spellEnd"/>
            <w:r w:rsidRPr="0062652F">
              <w:rPr>
                <w:bCs/>
                <w:sz w:val="20"/>
                <w:lang w:val="en-US"/>
              </w:rPr>
              <w:t>/ fax/ e-mail:</w:t>
            </w:r>
          </w:p>
        </w:tc>
      </w:tr>
      <w:tr w:rsidR="001E40CE" w:rsidRPr="0062652F" w:rsidTr="0081088B">
        <w:trPr>
          <w:trHeight w:val="350"/>
        </w:trPr>
        <w:tc>
          <w:tcPr>
            <w:tcW w:w="3261" w:type="dxa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  <w:lang w:val="en-US"/>
              </w:rPr>
            </w:pPr>
          </w:p>
        </w:tc>
        <w:tc>
          <w:tcPr>
            <w:tcW w:w="1959" w:type="dxa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  <w:lang w:val="en-US"/>
              </w:rPr>
            </w:pPr>
          </w:p>
        </w:tc>
        <w:tc>
          <w:tcPr>
            <w:tcW w:w="4278" w:type="dxa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  <w:lang w:val="en-US"/>
              </w:rPr>
            </w:pPr>
          </w:p>
        </w:tc>
      </w:tr>
      <w:tr w:rsidR="001E40CE" w:rsidRPr="0062652F" w:rsidTr="0081088B">
        <w:trPr>
          <w:trHeight w:val="351"/>
        </w:trPr>
        <w:tc>
          <w:tcPr>
            <w:tcW w:w="3261" w:type="dxa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  <w:lang w:val="en-US"/>
              </w:rPr>
            </w:pPr>
          </w:p>
        </w:tc>
        <w:tc>
          <w:tcPr>
            <w:tcW w:w="1959" w:type="dxa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  <w:lang w:val="en-US"/>
              </w:rPr>
            </w:pPr>
          </w:p>
        </w:tc>
        <w:tc>
          <w:tcPr>
            <w:tcW w:w="4278" w:type="dxa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  <w:lang w:val="en-US"/>
              </w:rPr>
            </w:pPr>
          </w:p>
        </w:tc>
      </w:tr>
      <w:tr w:rsidR="001E40CE" w:rsidRPr="0062652F" w:rsidTr="0081088B">
        <w:trPr>
          <w:trHeight w:val="350"/>
        </w:trPr>
        <w:tc>
          <w:tcPr>
            <w:tcW w:w="9498" w:type="dxa"/>
            <w:gridSpan w:val="3"/>
            <w:shd w:val="clear" w:color="auto" w:fill="F2F2F2"/>
            <w:vAlign w:val="center"/>
          </w:tcPr>
          <w:p w:rsidR="001E40CE" w:rsidRPr="0062652F" w:rsidRDefault="001E40CE" w:rsidP="00E56EEA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r w:rsidRPr="0062652F">
              <w:rPr>
                <w:bCs/>
                <w:sz w:val="20"/>
              </w:rPr>
              <w:t>c) Nr rachunku bankowego do</w:t>
            </w:r>
            <w:r w:rsidR="002B22F9" w:rsidRPr="0062652F">
              <w:rPr>
                <w:bCs/>
                <w:sz w:val="20"/>
              </w:rPr>
              <w:t xml:space="preserve"> rozliczeń pomiędzy Szpitalem Uniwersyteckim </w:t>
            </w:r>
            <w:r w:rsidRPr="0062652F">
              <w:rPr>
                <w:bCs/>
                <w:sz w:val="20"/>
              </w:rPr>
              <w:t xml:space="preserve"> a </w:t>
            </w:r>
            <w:r w:rsidR="00E56EEA" w:rsidRPr="0062652F">
              <w:rPr>
                <w:bCs/>
                <w:sz w:val="20"/>
              </w:rPr>
              <w:t>Oferentem</w:t>
            </w:r>
            <w:r w:rsidRPr="0062652F">
              <w:rPr>
                <w:bCs/>
                <w:sz w:val="20"/>
              </w:rPr>
              <w:t xml:space="preserve">: </w:t>
            </w:r>
          </w:p>
        </w:tc>
      </w:tr>
      <w:tr w:rsidR="001E40CE" w:rsidRPr="0062652F" w:rsidTr="0081088B">
        <w:trPr>
          <w:trHeight w:val="351"/>
        </w:trPr>
        <w:tc>
          <w:tcPr>
            <w:tcW w:w="5220" w:type="dxa"/>
            <w:gridSpan w:val="2"/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r w:rsidRPr="0062652F">
              <w:rPr>
                <w:bCs/>
                <w:sz w:val="20"/>
              </w:rPr>
              <w:t>Nazwa i adres banku:</w:t>
            </w:r>
          </w:p>
        </w:tc>
        <w:tc>
          <w:tcPr>
            <w:tcW w:w="4278" w:type="dxa"/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r w:rsidRPr="0062652F">
              <w:rPr>
                <w:bCs/>
                <w:sz w:val="20"/>
              </w:rPr>
              <w:t>Nr rachunku:</w:t>
            </w:r>
          </w:p>
        </w:tc>
      </w:tr>
      <w:tr w:rsidR="001E40CE" w:rsidRPr="0062652F" w:rsidTr="0081088B">
        <w:trPr>
          <w:trHeight w:val="350"/>
        </w:trPr>
        <w:tc>
          <w:tcPr>
            <w:tcW w:w="5220" w:type="dxa"/>
            <w:gridSpan w:val="2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</w:rPr>
            </w:pPr>
          </w:p>
        </w:tc>
        <w:tc>
          <w:tcPr>
            <w:tcW w:w="4278" w:type="dxa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</w:rPr>
            </w:pPr>
          </w:p>
        </w:tc>
      </w:tr>
    </w:tbl>
    <w:p w:rsidR="00730DBA" w:rsidRPr="0062652F" w:rsidRDefault="00730DBA">
      <w:pPr>
        <w:pStyle w:val="Skrconyadreszwrotny"/>
        <w:tabs>
          <w:tab w:val="left" w:pos="1800"/>
        </w:tabs>
        <w:jc w:val="both"/>
        <w:rPr>
          <w:bCs/>
          <w:sz w:val="22"/>
          <w:szCs w:val="22"/>
        </w:rPr>
      </w:pPr>
    </w:p>
    <w:p w:rsidR="00613867" w:rsidRPr="00C70379" w:rsidRDefault="00613867" w:rsidP="00C370DD">
      <w:pPr>
        <w:pStyle w:val="Skrconyadreszwrotny"/>
        <w:tabs>
          <w:tab w:val="left" w:pos="1800"/>
        </w:tabs>
        <w:jc w:val="both"/>
        <w:rPr>
          <w:bCs/>
          <w:sz w:val="18"/>
          <w:szCs w:val="18"/>
        </w:rPr>
      </w:pPr>
      <w:r w:rsidRPr="0062652F">
        <w:rPr>
          <w:bCs/>
          <w:sz w:val="18"/>
          <w:szCs w:val="18"/>
        </w:rPr>
        <w:tab/>
      </w:r>
      <w:r w:rsidRPr="0062652F">
        <w:rPr>
          <w:bCs/>
          <w:sz w:val="18"/>
          <w:szCs w:val="18"/>
        </w:rPr>
        <w:tab/>
      </w:r>
      <w:r w:rsidRPr="0062652F">
        <w:rPr>
          <w:bCs/>
          <w:sz w:val="18"/>
          <w:szCs w:val="18"/>
        </w:rPr>
        <w:tab/>
      </w:r>
      <w:r w:rsidRPr="00730DBA">
        <w:rPr>
          <w:rFonts w:ascii="Garamond" w:hAnsi="Garamond"/>
          <w:bCs/>
          <w:sz w:val="18"/>
          <w:szCs w:val="18"/>
        </w:rPr>
        <w:tab/>
      </w:r>
      <w:r w:rsidRPr="00730DBA">
        <w:rPr>
          <w:rFonts w:ascii="Garamond" w:hAnsi="Garamond"/>
          <w:bCs/>
          <w:sz w:val="18"/>
          <w:szCs w:val="18"/>
        </w:rPr>
        <w:tab/>
      </w:r>
      <w:r w:rsidRPr="00730DBA">
        <w:rPr>
          <w:rFonts w:ascii="Garamond" w:hAnsi="Garamond"/>
          <w:bCs/>
          <w:sz w:val="18"/>
          <w:szCs w:val="18"/>
        </w:rPr>
        <w:tab/>
      </w:r>
    </w:p>
    <w:sectPr w:rsidR="00613867" w:rsidRPr="00C70379" w:rsidSect="00D07A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24" w:right="1304" w:bottom="1418" w:left="1304" w:header="709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081" w:rsidRDefault="00715081">
      <w:r>
        <w:separator/>
      </w:r>
    </w:p>
  </w:endnote>
  <w:endnote w:type="continuationSeparator" w:id="0">
    <w:p w:rsidR="00715081" w:rsidRDefault="00715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EB9" w:rsidRDefault="00A90E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90EB9" w:rsidRDefault="00A90EB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70DD" w:rsidRDefault="00C370DD" w:rsidP="00C370DD">
    <w:pPr>
      <w:pStyle w:val="Skrconyadreszwrotny"/>
      <w:tabs>
        <w:tab w:val="left" w:pos="1800"/>
      </w:tabs>
      <w:jc w:val="center"/>
      <w:rPr>
        <w:rFonts w:ascii="Garamond" w:hAnsi="Garamond"/>
        <w:bCs/>
        <w:sz w:val="18"/>
        <w:szCs w:val="18"/>
      </w:rPr>
    </w:pPr>
    <w:r>
      <w:rPr>
        <w:rFonts w:ascii="Garamond" w:hAnsi="Garamond"/>
        <w:bCs/>
        <w:sz w:val="18"/>
        <w:szCs w:val="18"/>
      </w:rPr>
      <w:t xml:space="preserve">                                                                                                    </w:t>
    </w:r>
  </w:p>
  <w:p w:rsidR="00C370DD" w:rsidRDefault="00C370DD" w:rsidP="00C370DD">
    <w:pPr>
      <w:pStyle w:val="Skrconyadreszwrotny"/>
      <w:tabs>
        <w:tab w:val="left" w:pos="1800"/>
      </w:tabs>
      <w:jc w:val="center"/>
      <w:rPr>
        <w:rFonts w:ascii="Garamond" w:hAnsi="Garamond"/>
        <w:bCs/>
        <w:sz w:val="18"/>
        <w:szCs w:val="18"/>
      </w:rPr>
    </w:pPr>
  </w:p>
  <w:p w:rsidR="00C370DD" w:rsidRPr="00730DBA" w:rsidRDefault="00C370DD" w:rsidP="00C370DD">
    <w:pPr>
      <w:pStyle w:val="Skrconyadreszwrotny"/>
      <w:tabs>
        <w:tab w:val="left" w:pos="1800"/>
      </w:tabs>
      <w:jc w:val="center"/>
      <w:rPr>
        <w:rFonts w:ascii="Garamond" w:hAnsi="Garamond"/>
        <w:bCs/>
        <w:sz w:val="18"/>
        <w:szCs w:val="18"/>
      </w:rPr>
    </w:pPr>
    <w:r>
      <w:rPr>
        <w:rFonts w:ascii="Garamond" w:hAnsi="Garamond"/>
        <w:bCs/>
        <w:sz w:val="18"/>
        <w:szCs w:val="18"/>
      </w:rPr>
      <w:t xml:space="preserve">                                                                                                        </w:t>
    </w:r>
  </w:p>
  <w:p w:rsidR="00C370DD" w:rsidRPr="00D07A73" w:rsidRDefault="00C370DD" w:rsidP="00D07A73">
    <w:pPr>
      <w:ind w:left="4111" w:hanging="425"/>
      <w:jc w:val="right"/>
      <w:rPr>
        <w:rFonts w:ascii="Garamond" w:hAnsi="Garamond"/>
        <w:i/>
        <w:sz w:val="18"/>
        <w:szCs w:val="18"/>
      </w:rPr>
    </w:pPr>
    <w:r w:rsidRPr="00D07A73">
      <w:rPr>
        <w:rFonts w:ascii="Garamond" w:hAnsi="Garamond"/>
        <w:i/>
        <w:sz w:val="18"/>
        <w:szCs w:val="18"/>
      </w:rPr>
      <w:t>podpis i pieczęć osoby (osób) upoważnionej</w:t>
    </w:r>
    <w:r w:rsidR="00D07A73" w:rsidRPr="00D07A73">
      <w:rPr>
        <w:rFonts w:ascii="Garamond" w:hAnsi="Garamond"/>
        <w:i/>
        <w:sz w:val="18"/>
        <w:szCs w:val="18"/>
      </w:rPr>
      <w:t xml:space="preserve"> </w:t>
    </w:r>
    <w:r w:rsidR="00E56EEA">
      <w:rPr>
        <w:rFonts w:ascii="Garamond" w:hAnsi="Garamond"/>
        <w:i/>
        <w:sz w:val="18"/>
        <w:szCs w:val="18"/>
      </w:rPr>
      <w:t>do reprezentowania Oferenta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EB9" w:rsidRDefault="00A90EB9">
    <w:pPr>
      <w:tabs>
        <w:tab w:val="left" w:pos="9214"/>
        <w:tab w:val="left" w:pos="9639"/>
      </w:tabs>
      <w:ind w:left="6300"/>
      <w:jc w:val="center"/>
      <w:rPr>
        <w:i/>
        <w:iCs/>
        <w:sz w:val="20"/>
      </w:rPr>
    </w:pPr>
    <w:r>
      <w:rPr>
        <w:i/>
        <w:iCs/>
        <w:sz w:val="20"/>
      </w:rPr>
      <w:t>..........................................................</w:t>
    </w:r>
  </w:p>
  <w:p w:rsidR="00A90EB9" w:rsidRDefault="00A90EB9">
    <w:pPr>
      <w:tabs>
        <w:tab w:val="left" w:pos="9214"/>
        <w:tab w:val="left" w:pos="9639"/>
      </w:tabs>
      <w:ind w:left="6300"/>
      <w:jc w:val="center"/>
      <w:rPr>
        <w:i/>
        <w:iCs/>
        <w:sz w:val="20"/>
      </w:rPr>
    </w:pPr>
    <w:r>
      <w:rPr>
        <w:i/>
        <w:iCs/>
        <w:sz w:val="20"/>
      </w:rPr>
      <w:t>podpis i pieczęć osoby</w:t>
    </w:r>
  </w:p>
  <w:p w:rsidR="00A90EB9" w:rsidRDefault="00A90EB9">
    <w:pPr>
      <w:tabs>
        <w:tab w:val="left" w:pos="9214"/>
        <w:tab w:val="left" w:pos="9639"/>
      </w:tabs>
      <w:ind w:left="6300"/>
      <w:jc w:val="center"/>
      <w:rPr>
        <w:i/>
        <w:iCs/>
        <w:sz w:val="20"/>
      </w:rPr>
    </w:pPr>
    <w:r>
      <w:rPr>
        <w:i/>
        <w:iCs/>
        <w:sz w:val="20"/>
      </w:rPr>
      <w:t>uprawnionej do reprezentowania</w:t>
    </w:r>
  </w:p>
  <w:p w:rsidR="00A90EB9" w:rsidRDefault="00A90EB9">
    <w:pPr>
      <w:pStyle w:val="Stopka"/>
      <w:ind w:left="6300"/>
      <w:jc w:val="center"/>
    </w:pPr>
    <w:r>
      <w:rPr>
        <w:i/>
        <w:iCs/>
        <w:sz w:val="20"/>
      </w:rPr>
      <w:t>Wykonawcy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081" w:rsidRDefault="00715081">
      <w:r>
        <w:separator/>
      </w:r>
    </w:p>
  </w:footnote>
  <w:footnote w:type="continuationSeparator" w:id="0">
    <w:p w:rsidR="00715081" w:rsidRDefault="007150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958" w:rsidRDefault="00A3195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2F9" w:rsidRPr="00A31958" w:rsidRDefault="00E56EEA">
    <w:pPr>
      <w:pStyle w:val="Nagwek"/>
      <w:rPr>
        <w:sz w:val="20"/>
        <w:szCs w:val="22"/>
      </w:rPr>
    </w:pPr>
    <w:r w:rsidRPr="00A31958">
      <w:rPr>
        <w:sz w:val="20"/>
        <w:szCs w:val="22"/>
      </w:rPr>
      <w:t xml:space="preserve">                  </w:t>
    </w:r>
    <w:r w:rsidR="00A90EB9" w:rsidRPr="00A31958">
      <w:rPr>
        <w:sz w:val="20"/>
        <w:szCs w:val="22"/>
      </w:rPr>
      <w:t xml:space="preserve">                                                                                 </w:t>
    </w:r>
    <w:r w:rsidR="00F11380" w:rsidRPr="00A31958">
      <w:rPr>
        <w:sz w:val="20"/>
        <w:szCs w:val="22"/>
      </w:rPr>
      <w:t xml:space="preserve">   </w:t>
    </w:r>
    <w:r w:rsidR="00A90EB9" w:rsidRPr="00A31958">
      <w:rPr>
        <w:sz w:val="20"/>
        <w:szCs w:val="22"/>
      </w:rPr>
      <w:t xml:space="preserve">Załącznik nr </w:t>
    </w:r>
    <w:r w:rsidR="00E26E8E" w:rsidRPr="00A31958">
      <w:rPr>
        <w:sz w:val="20"/>
        <w:szCs w:val="22"/>
      </w:rPr>
      <w:t>2</w:t>
    </w:r>
    <w:r w:rsidRPr="00A31958">
      <w:rPr>
        <w:sz w:val="20"/>
        <w:szCs w:val="22"/>
      </w:rPr>
      <w:t xml:space="preserve"> do</w:t>
    </w:r>
    <w:r w:rsidR="00EA5D15" w:rsidRPr="00A31958">
      <w:rPr>
        <w:sz w:val="20"/>
        <w:szCs w:val="22"/>
      </w:rPr>
      <w:t xml:space="preserve"> ogłoszenia o </w:t>
    </w:r>
    <w:r w:rsidR="002B22F9" w:rsidRPr="00A31958">
      <w:rPr>
        <w:sz w:val="20"/>
        <w:szCs w:val="22"/>
      </w:rPr>
      <w:t xml:space="preserve"> przetargu</w:t>
    </w:r>
  </w:p>
  <w:p w:rsidR="00A90EB9" w:rsidRPr="00A31958" w:rsidRDefault="00A90EB9">
    <w:pPr>
      <w:pStyle w:val="Nagwek"/>
      <w:jc w:val="center"/>
      <w:rPr>
        <w:sz w:val="20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EB9" w:rsidRDefault="00A90EB9">
    <w:pPr>
      <w:pStyle w:val="Nagwek"/>
      <w:rPr>
        <w:rFonts w:ascii="Garamond" w:hAnsi="Garamond"/>
        <w:sz w:val="20"/>
      </w:rPr>
    </w:pPr>
    <w:r>
      <w:rPr>
        <w:rFonts w:ascii="Garamond" w:hAnsi="Garamond"/>
        <w:sz w:val="20"/>
      </w:rPr>
      <w:t>Formularz oferty przetargowej                                                                                    Załącznik nr 1 do specyfikacji</w:t>
    </w:r>
  </w:p>
  <w:p w:rsidR="00A90EB9" w:rsidRDefault="00A90EB9">
    <w:pPr>
      <w:pStyle w:val="Nagwek"/>
      <w:rPr>
        <w:rFonts w:ascii="Garamond" w:hAnsi="Garamond"/>
        <w:bCs/>
        <w:sz w:val="22"/>
      </w:rPr>
    </w:pPr>
  </w:p>
  <w:p w:rsidR="00A90EB9" w:rsidRDefault="00A90EB9">
    <w:pPr>
      <w:pStyle w:val="Nagwek"/>
      <w:rPr>
        <w:sz w:val="20"/>
      </w:rPr>
    </w:pPr>
    <w:r>
      <w:rPr>
        <w:rFonts w:ascii="Garamond" w:hAnsi="Garamond"/>
        <w:bCs/>
        <w:sz w:val="22"/>
      </w:rPr>
      <w:t xml:space="preserve">Nr sprawy: </w:t>
    </w:r>
    <w:r>
      <w:rPr>
        <w:rFonts w:ascii="Garamond" w:hAnsi="Garamond"/>
        <w:color w:val="000000"/>
      </w:rPr>
      <w:t>ZP-DH-271-259/2007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810F4"/>
    <w:multiLevelType w:val="hybridMultilevel"/>
    <w:tmpl w:val="4FE2E114"/>
    <w:lvl w:ilvl="0" w:tplc="DB4A2C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E3197E"/>
    <w:multiLevelType w:val="multilevel"/>
    <w:tmpl w:val="1EC6DC44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Letter"/>
      <w:pStyle w:val="Nagwek3"/>
      <w:lvlText w:val="%3: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bullet"/>
      <w:pStyle w:val="Nagwek4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33A1525A"/>
    <w:multiLevelType w:val="hybridMultilevel"/>
    <w:tmpl w:val="37308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A0948"/>
    <w:multiLevelType w:val="hybridMultilevel"/>
    <w:tmpl w:val="BC28D3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645813"/>
    <w:multiLevelType w:val="multilevel"/>
    <w:tmpl w:val="D4B0E97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2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025"/>
    <w:rsid w:val="00006966"/>
    <w:rsid w:val="00077C10"/>
    <w:rsid w:val="00090205"/>
    <w:rsid w:val="0010048E"/>
    <w:rsid w:val="001369C6"/>
    <w:rsid w:val="00166889"/>
    <w:rsid w:val="001A79DC"/>
    <w:rsid w:val="001C4290"/>
    <w:rsid w:val="001E40CE"/>
    <w:rsid w:val="001F0ADF"/>
    <w:rsid w:val="001F1AFA"/>
    <w:rsid w:val="002731D3"/>
    <w:rsid w:val="00292E16"/>
    <w:rsid w:val="002B13AB"/>
    <w:rsid w:val="002B22F9"/>
    <w:rsid w:val="002C5F5A"/>
    <w:rsid w:val="002E4DCD"/>
    <w:rsid w:val="002E5D01"/>
    <w:rsid w:val="002E6974"/>
    <w:rsid w:val="002F1769"/>
    <w:rsid w:val="00315340"/>
    <w:rsid w:val="00347767"/>
    <w:rsid w:val="003871DB"/>
    <w:rsid w:val="003D4D80"/>
    <w:rsid w:val="00455592"/>
    <w:rsid w:val="00473EEB"/>
    <w:rsid w:val="004D1333"/>
    <w:rsid w:val="004F551D"/>
    <w:rsid w:val="00502400"/>
    <w:rsid w:val="005024E2"/>
    <w:rsid w:val="005105BB"/>
    <w:rsid w:val="00516025"/>
    <w:rsid w:val="005239B0"/>
    <w:rsid w:val="00566C57"/>
    <w:rsid w:val="005672EC"/>
    <w:rsid w:val="005717FF"/>
    <w:rsid w:val="00591E96"/>
    <w:rsid w:val="005944E3"/>
    <w:rsid w:val="005D1935"/>
    <w:rsid w:val="005E7DB8"/>
    <w:rsid w:val="00613867"/>
    <w:rsid w:val="00613E28"/>
    <w:rsid w:val="0062652F"/>
    <w:rsid w:val="00654D99"/>
    <w:rsid w:val="006A0B14"/>
    <w:rsid w:val="00715081"/>
    <w:rsid w:val="00722A30"/>
    <w:rsid w:val="00730DBA"/>
    <w:rsid w:val="007335A8"/>
    <w:rsid w:val="0073712A"/>
    <w:rsid w:val="00746CCF"/>
    <w:rsid w:val="007814A7"/>
    <w:rsid w:val="00792AE8"/>
    <w:rsid w:val="007B768D"/>
    <w:rsid w:val="007C3232"/>
    <w:rsid w:val="007F25ED"/>
    <w:rsid w:val="0081088B"/>
    <w:rsid w:val="00851475"/>
    <w:rsid w:val="00855738"/>
    <w:rsid w:val="00862F64"/>
    <w:rsid w:val="008A0049"/>
    <w:rsid w:val="008C6833"/>
    <w:rsid w:val="0090225D"/>
    <w:rsid w:val="00903AA6"/>
    <w:rsid w:val="00917B91"/>
    <w:rsid w:val="00927F9F"/>
    <w:rsid w:val="00952214"/>
    <w:rsid w:val="00970698"/>
    <w:rsid w:val="009B5E03"/>
    <w:rsid w:val="009D3BCE"/>
    <w:rsid w:val="00A134BC"/>
    <w:rsid w:val="00A31958"/>
    <w:rsid w:val="00A90EB9"/>
    <w:rsid w:val="00AA0DB1"/>
    <w:rsid w:val="00B064A7"/>
    <w:rsid w:val="00B47C72"/>
    <w:rsid w:val="00B64D38"/>
    <w:rsid w:val="00B74DCF"/>
    <w:rsid w:val="00BD50ED"/>
    <w:rsid w:val="00BF2348"/>
    <w:rsid w:val="00C05CFA"/>
    <w:rsid w:val="00C370DD"/>
    <w:rsid w:val="00C648B5"/>
    <w:rsid w:val="00C70379"/>
    <w:rsid w:val="00C751FA"/>
    <w:rsid w:val="00C878BD"/>
    <w:rsid w:val="00CA5686"/>
    <w:rsid w:val="00D07A73"/>
    <w:rsid w:val="00D750E3"/>
    <w:rsid w:val="00D835CF"/>
    <w:rsid w:val="00DA068A"/>
    <w:rsid w:val="00E008A2"/>
    <w:rsid w:val="00E26E8E"/>
    <w:rsid w:val="00E3293E"/>
    <w:rsid w:val="00E56EEA"/>
    <w:rsid w:val="00E6023E"/>
    <w:rsid w:val="00E8327F"/>
    <w:rsid w:val="00E92EAA"/>
    <w:rsid w:val="00EA5D15"/>
    <w:rsid w:val="00EC1E1C"/>
    <w:rsid w:val="00ED3871"/>
    <w:rsid w:val="00F11380"/>
    <w:rsid w:val="00F137D8"/>
    <w:rsid w:val="00F320B9"/>
    <w:rsid w:val="00F37753"/>
    <w:rsid w:val="00F6009B"/>
    <w:rsid w:val="00F63135"/>
    <w:rsid w:val="00F81854"/>
    <w:rsid w:val="00FA4865"/>
    <w:rsid w:val="00FB295B"/>
    <w:rsid w:val="00FF3F2E"/>
    <w:rsid w:val="00FF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2FD2F64-C701-4B98-B7DC-ADFD59060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agwek2"/>
    <w:qFormat/>
    <w:pPr>
      <w:numPr>
        <w:numId w:val="1"/>
      </w:numPr>
      <w:spacing w:before="360" w:after="120"/>
      <w:ind w:left="431" w:hanging="431"/>
      <w:outlineLvl w:val="0"/>
    </w:pPr>
    <w:rPr>
      <w:rFonts w:cs="Arial"/>
      <w:b/>
      <w:bCs/>
      <w:caps/>
      <w:kern w:val="32"/>
    </w:rPr>
  </w:style>
  <w:style w:type="paragraph" w:styleId="Nagwek2">
    <w:name w:val="heading 2"/>
    <w:basedOn w:val="Normalny"/>
    <w:qFormat/>
    <w:pPr>
      <w:numPr>
        <w:ilvl w:val="1"/>
        <w:numId w:val="1"/>
      </w:numPr>
      <w:spacing w:before="60" w:after="120"/>
      <w:ind w:left="578" w:hanging="578"/>
      <w:jc w:val="both"/>
      <w:outlineLvl w:val="1"/>
    </w:pPr>
    <w:rPr>
      <w:rFonts w:cs="Arial"/>
      <w:bCs/>
      <w:iCs/>
      <w:szCs w:val="28"/>
    </w:rPr>
  </w:style>
  <w:style w:type="paragraph" w:styleId="Nagwek3">
    <w:name w:val="heading 3"/>
    <w:basedOn w:val="Normalny"/>
    <w:qFormat/>
    <w:pPr>
      <w:numPr>
        <w:ilvl w:val="2"/>
        <w:numId w:val="1"/>
      </w:numPr>
      <w:tabs>
        <w:tab w:val="clear" w:pos="720"/>
        <w:tab w:val="left" w:pos="900"/>
      </w:tabs>
      <w:spacing w:before="60" w:after="120"/>
      <w:ind w:left="896" w:hanging="357"/>
      <w:jc w:val="both"/>
      <w:outlineLvl w:val="2"/>
    </w:pPr>
    <w:rPr>
      <w:rFonts w:cs="Arial"/>
      <w:bCs/>
      <w:szCs w:val="26"/>
    </w:rPr>
  </w:style>
  <w:style w:type="paragraph" w:styleId="Nagwek4">
    <w:name w:val="heading 4"/>
    <w:basedOn w:val="Normalny"/>
    <w:qFormat/>
    <w:pPr>
      <w:keepNext/>
      <w:numPr>
        <w:ilvl w:val="3"/>
        <w:numId w:val="1"/>
      </w:numPr>
      <w:tabs>
        <w:tab w:val="clear" w:pos="864"/>
        <w:tab w:val="num" w:pos="1260"/>
      </w:tabs>
      <w:spacing w:before="60" w:after="60"/>
      <w:ind w:left="902" w:firstLine="0"/>
      <w:outlineLvl w:val="3"/>
    </w:pPr>
    <w:rPr>
      <w:bCs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rPr>
      <w:rFonts w:ascii="Courier New" w:hAnsi="Courier New" w:cs="Courier New"/>
      <w:sz w:val="20"/>
      <w:szCs w:val="20"/>
    </w:rPr>
  </w:style>
  <w:style w:type="paragraph" w:customStyle="1" w:styleId="Skrconyadreszwrotny">
    <w:name w:val="Skrócony adres zwrotny"/>
    <w:basedOn w:val="Normalny"/>
    <w:rPr>
      <w:szCs w:val="20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odstawowy">
    <w:name w:val="Body Text"/>
    <w:basedOn w:val="Normalny"/>
    <w:pPr>
      <w:spacing w:after="120"/>
    </w:pPr>
  </w:style>
  <w:style w:type="paragraph" w:styleId="Tekstpodstawowywcity3">
    <w:name w:val="Body Text Indent 3"/>
    <w:basedOn w:val="Normalny"/>
    <w:pPr>
      <w:ind w:left="360"/>
      <w:jc w:val="both"/>
    </w:pPr>
    <w:rPr>
      <w:rFonts w:ascii="Arial Narrow" w:hAnsi="Arial Narrow"/>
      <w:sz w:val="22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styleId="Listapunktowana4">
    <w:name w:val="List Bullet 4"/>
    <w:basedOn w:val="Normalny"/>
    <w:autoRedefine/>
    <w:pPr>
      <w:ind w:left="360"/>
      <w:jc w:val="both"/>
    </w:pPr>
    <w:rPr>
      <w:position w:val="6"/>
    </w:rPr>
  </w:style>
  <w:style w:type="paragraph" w:customStyle="1" w:styleId="CM1">
    <w:name w:val="CM1"/>
    <w:basedOn w:val="Normalny"/>
    <w:next w:val="Normalny"/>
    <w:pPr>
      <w:widowControl w:val="0"/>
      <w:autoSpaceDE w:val="0"/>
      <w:autoSpaceDN w:val="0"/>
      <w:adjustRightInd w:val="0"/>
      <w:spacing w:line="276" w:lineRule="atLeast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wcity2">
    <w:name w:val="Body Text Indent 2"/>
    <w:basedOn w:val="Normalny"/>
    <w:pPr>
      <w:ind w:left="180"/>
      <w:jc w:val="both"/>
    </w:pPr>
    <w:rPr>
      <w:rFonts w:ascii="Garamond" w:hAnsi="Garamond"/>
      <w:b/>
      <w:bCs/>
    </w:rPr>
  </w:style>
  <w:style w:type="paragraph" w:styleId="Tekstdymka">
    <w:name w:val="Balloon Text"/>
    <w:basedOn w:val="Normalny"/>
    <w:semiHidden/>
    <w:rsid w:val="00C878BD"/>
    <w:rPr>
      <w:rFonts w:ascii="Tahoma" w:hAnsi="Tahoma" w:cs="Tahoma"/>
      <w:sz w:val="16"/>
      <w:szCs w:val="16"/>
    </w:rPr>
  </w:style>
  <w:style w:type="paragraph" w:customStyle="1" w:styleId="ZnakZnakZnak">
    <w:name w:val="Znak Znak Znak"/>
    <w:basedOn w:val="Normalny"/>
    <w:rsid w:val="0010048E"/>
    <w:pPr>
      <w:tabs>
        <w:tab w:val="left" w:pos="709"/>
      </w:tabs>
    </w:pPr>
    <w:rPr>
      <w:rFonts w:ascii="Tahoma" w:hAnsi="Tahoma"/>
    </w:rPr>
  </w:style>
  <w:style w:type="table" w:styleId="Tabela-Siatka">
    <w:name w:val="Table Grid"/>
    <w:basedOn w:val="Standardowy"/>
    <w:uiPriority w:val="39"/>
    <w:rsid w:val="00B74D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4D133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4D133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5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bpacek\USTAWI~1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</TotalTime>
  <Pages>2</Pages>
  <Words>296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b pacek</dc:creator>
  <cp:lastModifiedBy>Piotr Kucharski</cp:lastModifiedBy>
  <cp:revision>2</cp:revision>
  <cp:lastPrinted>2012-07-30T09:51:00Z</cp:lastPrinted>
  <dcterms:created xsi:type="dcterms:W3CDTF">2023-10-05T11:12:00Z</dcterms:created>
  <dcterms:modified xsi:type="dcterms:W3CDTF">2023-10-05T11:12:00Z</dcterms:modified>
</cp:coreProperties>
</file>