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CE" w:rsidRPr="0062652F" w:rsidRDefault="00613867" w:rsidP="0062652F">
      <w:pPr>
        <w:pStyle w:val="Nagwek2"/>
        <w:rPr>
          <w:rFonts w:cs="Times New Roman"/>
        </w:rPr>
      </w:pPr>
      <w:r w:rsidRPr="0062652F">
        <w:rPr>
          <w:rFonts w:cs="Times New Roman"/>
        </w:rPr>
        <w:t>OFERTA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proofErr w:type="gramStart"/>
            <w:r w:rsidRPr="0062652F">
              <w:rPr>
                <w:sz w:val="22"/>
              </w:rPr>
              <w:t>fax</w:t>
            </w:r>
            <w:proofErr w:type="gramEnd"/>
            <w:r w:rsidRPr="0062652F">
              <w:rPr>
                <w:sz w:val="22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proofErr w:type="gramStart"/>
            <w:r w:rsidRPr="0062652F">
              <w:rPr>
                <w:sz w:val="22"/>
              </w:rPr>
              <w:t>e-mail</w:t>
            </w:r>
            <w:proofErr w:type="gramEnd"/>
            <w:r w:rsidRPr="0062652F">
              <w:rPr>
                <w:sz w:val="22"/>
              </w:rPr>
              <w:t>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613867" w:rsidRPr="0062652F" w:rsidRDefault="002B22F9" w:rsidP="00730DBA">
      <w:pPr>
        <w:ind w:left="851" w:hanging="851"/>
        <w:jc w:val="both"/>
        <w:rPr>
          <w:bCs/>
          <w:color w:val="000000"/>
          <w:sz w:val="22"/>
          <w:szCs w:val="22"/>
        </w:rPr>
      </w:pPr>
      <w:r w:rsidRPr="0062652F">
        <w:rPr>
          <w:sz w:val="22"/>
          <w:szCs w:val="22"/>
        </w:rPr>
        <w:t xml:space="preserve">dotyczy: </w:t>
      </w:r>
      <w:proofErr w:type="gramStart"/>
      <w:r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="00613867" w:rsidRPr="0062652F">
        <w:rPr>
          <w:sz w:val="22"/>
          <w:szCs w:val="22"/>
        </w:rPr>
        <w:t xml:space="preserve"> na</w:t>
      </w:r>
      <w:proofErr w:type="gramEnd"/>
      <w:r w:rsidR="00613867" w:rsidRPr="0062652F">
        <w:rPr>
          <w:sz w:val="22"/>
          <w:szCs w:val="22"/>
        </w:rPr>
        <w:t xml:space="preserve"> </w:t>
      </w:r>
      <w:r w:rsidR="00F11380" w:rsidRPr="0062652F">
        <w:rPr>
          <w:b/>
          <w:color w:val="000000"/>
          <w:sz w:val="22"/>
          <w:szCs w:val="22"/>
        </w:rPr>
        <w:t>u</w:t>
      </w:r>
      <w:r w:rsidR="00F11380" w:rsidRPr="0062652F">
        <w:rPr>
          <w:b/>
          <w:bCs/>
          <w:sz w:val="22"/>
          <w:szCs w:val="22"/>
        </w:rPr>
        <w:t>dzielenie i obsługę</w:t>
      </w:r>
      <w:r w:rsidR="009E490A">
        <w:rPr>
          <w:b/>
          <w:bCs/>
          <w:sz w:val="22"/>
          <w:szCs w:val="22"/>
        </w:rPr>
        <w:t xml:space="preserve"> kredytu/</w:t>
      </w:r>
      <w:r w:rsidR="00F11380" w:rsidRPr="0062652F">
        <w:rPr>
          <w:b/>
          <w:bCs/>
          <w:sz w:val="22"/>
          <w:szCs w:val="22"/>
        </w:rPr>
        <w:t xml:space="preserve"> </w:t>
      </w:r>
      <w:r w:rsidR="00E56EEA" w:rsidRPr="0062652F">
        <w:rPr>
          <w:b/>
          <w:bCs/>
          <w:sz w:val="22"/>
          <w:szCs w:val="22"/>
        </w:rPr>
        <w:t>p</w:t>
      </w:r>
      <w:r w:rsidR="00F11380" w:rsidRPr="0062652F">
        <w:rPr>
          <w:b/>
          <w:bCs/>
          <w:sz w:val="22"/>
          <w:szCs w:val="22"/>
        </w:rPr>
        <w:t xml:space="preserve">ożyczki </w:t>
      </w:r>
      <w:r w:rsidR="009752C3">
        <w:rPr>
          <w:b/>
          <w:bCs/>
          <w:sz w:val="22"/>
          <w:szCs w:val="22"/>
        </w:rPr>
        <w:t xml:space="preserve">w wysokości </w:t>
      </w:r>
      <w:r w:rsidR="009E490A">
        <w:rPr>
          <w:b/>
          <w:bCs/>
          <w:sz w:val="22"/>
          <w:szCs w:val="22"/>
        </w:rPr>
        <w:t>30</w:t>
      </w:r>
      <w:r w:rsidR="00E56EEA" w:rsidRPr="0062652F">
        <w:rPr>
          <w:b/>
          <w:bCs/>
          <w:sz w:val="22"/>
          <w:szCs w:val="22"/>
        </w:rPr>
        <w:t xml:space="preserve"> 000 000,00 </w:t>
      </w:r>
      <w:r w:rsidR="00F11380" w:rsidRPr="0062652F">
        <w:rPr>
          <w:b/>
          <w:bCs/>
          <w:sz w:val="22"/>
          <w:szCs w:val="22"/>
        </w:rPr>
        <w:t xml:space="preserve"> zł na spłatę zobowiązań</w:t>
      </w:r>
      <w:r w:rsidR="009752C3" w:rsidRPr="0054779A">
        <w:rPr>
          <w:color w:val="000000" w:themeColor="text1"/>
          <w:sz w:val="22"/>
          <w:szCs w:val="22"/>
        </w:rPr>
        <w:t xml:space="preserve">(zwanego/ą  dalej ,,finansowaniem”), </w:t>
      </w:r>
      <w:r w:rsidR="00E56EEA" w:rsidRPr="0062652F">
        <w:rPr>
          <w:b/>
          <w:color w:val="000000"/>
          <w:sz w:val="22"/>
          <w:szCs w:val="22"/>
        </w:rPr>
        <w:t xml:space="preserve"> </w:t>
      </w:r>
      <w:r w:rsidR="00F11380" w:rsidRPr="0062652F">
        <w:rPr>
          <w:b/>
          <w:color w:val="000000"/>
          <w:sz w:val="22"/>
          <w:szCs w:val="22"/>
        </w:rPr>
        <w:t xml:space="preserve"> </w:t>
      </w:r>
    </w:p>
    <w:p w:rsidR="00613867" w:rsidRPr="0062652F" w:rsidRDefault="00613867">
      <w:pPr>
        <w:jc w:val="both"/>
        <w:rPr>
          <w:bCs/>
          <w:iCs/>
          <w:sz w:val="22"/>
          <w:szCs w:val="22"/>
        </w:rPr>
      </w:pPr>
    </w:p>
    <w:p w:rsidR="00B74DCF" w:rsidRPr="0062652F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62652F">
        <w:rPr>
          <w:bCs/>
          <w:sz w:val="22"/>
          <w:szCs w:val="22"/>
        </w:rPr>
        <w:t>Oferujemy następujące</w:t>
      </w:r>
      <w:r w:rsidR="00B74DCF" w:rsidRPr="0062652F">
        <w:rPr>
          <w:bCs/>
          <w:sz w:val="22"/>
          <w:szCs w:val="22"/>
        </w:rPr>
        <w:t xml:space="preserve"> oprocentowanie: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2126"/>
      </w:tblGrid>
      <w:tr w:rsidR="00B74DCF" w:rsidRPr="0062652F" w:rsidTr="00E3293E">
        <w:trPr>
          <w:trHeight w:val="372"/>
        </w:trPr>
        <w:tc>
          <w:tcPr>
            <w:tcW w:w="4961" w:type="dxa"/>
            <w:shd w:val="clear" w:color="auto" w:fill="auto"/>
            <w:vAlign w:val="bottom"/>
          </w:tcPr>
          <w:p w:rsidR="00B74DCF" w:rsidRPr="0062652F" w:rsidRDefault="007335A8" w:rsidP="00F11380">
            <w:pPr>
              <w:ind w:left="284" w:hanging="284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F81854" w:rsidRPr="0062652F">
              <w:rPr>
                <w:bCs/>
                <w:color w:val="000000"/>
                <w:sz w:val="22"/>
                <w:szCs w:val="22"/>
              </w:rPr>
              <w:t>finansowania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proofErr w:type="gramStart"/>
            <w:r w:rsidRPr="0062652F">
              <w:rPr>
                <w:bCs/>
                <w:sz w:val="22"/>
                <w:szCs w:val="22"/>
              </w:rPr>
              <w:t>w</w:t>
            </w:r>
            <w:proofErr w:type="gramEnd"/>
            <w:r w:rsidRPr="0062652F">
              <w:rPr>
                <w:bCs/>
                <w:sz w:val="22"/>
                <w:szCs w:val="22"/>
              </w:rPr>
              <w:t xml:space="preserve">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Pr="0062652F" w:rsidRDefault="009752C3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Finansowanie</w:t>
      </w:r>
      <w:r w:rsidR="00F81854" w:rsidRPr="0062652F">
        <w:rPr>
          <w:bCs/>
          <w:color w:val="000000"/>
          <w:sz w:val="22"/>
          <w:szCs w:val="22"/>
        </w:rPr>
        <w:t xml:space="preserve"> </w:t>
      </w:r>
      <w:r w:rsidR="00E3293E" w:rsidRPr="0062652F">
        <w:rPr>
          <w:bCs/>
          <w:sz w:val="22"/>
          <w:szCs w:val="22"/>
        </w:rPr>
        <w:t>uruchomion</w:t>
      </w:r>
      <w:r>
        <w:rPr>
          <w:bCs/>
          <w:sz w:val="22"/>
          <w:szCs w:val="22"/>
        </w:rPr>
        <w:t>e</w:t>
      </w:r>
      <w:r w:rsidR="00E3293E" w:rsidRPr="0062652F">
        <w:rPr>
          <w:bCs/>
          <w:sz w:val="22"/>
          <w:szCs w:val="22"/>
        </w:rPr>
        <w:t xml:space="preserve"> zostanie na okres: nie wcześniej niż </w:t>
      </w:r>
      <w:r w:rsidR="00E3293E" w:rsidRPr="00B91466">
        <w:rPr>
          <w:b/>
          <w:bCs/>
          <w:sz w:val="22"/>
          <w:szCs w:val="22"/>
        </w:rPr>
        <w:t xml:space="preserve">od </w:t>
      </w:r>
      <w:r w:rsidR="009E490A" w:rsidRPr="00B91466">
        <w:rPr>
          <w:b/>
          <w:bCs/>
          <w:sz w:val="22"/>
          <w:szCs w:val="22"/>
        </w:rPr>
        <w:t>10.07</w:t>
      </w:r>
      <w:r w:rsidR="00566C57" w:rsidRPr="00B91466">
        <w:rPr>
          <w:b/>
          <w:bCs/>
          <w:sz w:val="22"/>
          <w:szCs w:val="22"/>
        </w:rPr>
        <w:t>.201</w:t>
      </w:r>
      <w:r w:rsidR="009E490A" w:rsidRPr="00B91466">
        <w:rPr>
          <w:b/>
          <w:bCs/>
          <w:sz w:val="22"/>
          <w:szCs w:val="22"/>
        </w:rPr>
        <w:t>9</w:t>
      </w:r>
      <w:r w:rsidR="00E3293E" w:rsidRPr="00B91466">
        <w:rPr>
          <w:b/>
          <w:bCs/>
          <w:sz w:val="22"/>
          <w:szCs w:val="22"/>
        </w:rPr>
        <w:t xml:space="preserve"> </w:t>
      </w:r>
      <w:proofErr w:type="gramStart"/>
      <w:r w:rsidR="00E3293E" w:rsidRPr="00B91466">
        <w:rPr>
          <w:b/>
          <w:bCs/>
          <w:sz w:val="22"/>
          <w:szCs w:val="22"/>
        </w:rPr>
        <w:t>r</w:t>
      </w:r>
      <w:proofErr w:type="gramEnd"/>
      <w:r w:rsidR="00E3293E" w:rsidRPr="00B91466">
        <w:rPr>
          <w:b/>
          <w:bCs/>
          <w:sz w:val="22"/>
          <w:szCs w:val="22"/>
        </w:rPr>
        <w:t xml:space="preserve">. do </w:t>
      </w:r>
      <w:r w:rsidR="009E490A" w:rsidRPr="00B91466">
        <w:rPr>
          <w:b/>
          <w:bCs/>
          <w:sz w:val="22"/>
          <w:szCs w:val="22"/>
        </w:rPr>
        <w:t>31</w:t>
      </w:r>
      <w:r w:rsidR="00E3293E" w:rsidRPr="00B91466">
        <w:rPr>
          <w:b/>
          <w:bCs/>
          <w:sz w:val="22"/>
          <w:szCs w:val="22"/>
        </w:rPr>
        <w:t>.12.202</w:t>
      </w:r>
      <w:r w:rsidR="009E490A" w:rsidRPr="00B91466">
        <w:rPr>
          <w:b/>
          <w:bCs/>
          <w:sz w:val="22"/>
          <w:szCs w:val="22"/>
        </w:rPr>
        <w:t>4</w:t>
      </w:r>
      <w:r w:rsidR="00E3293E" w:rsidRPr="00B91466">
        <w:rPr>
          <w:b/>
          <w:bCs/>
          <w:sz w:val="22"/>
          <w:szCs w:val="22"/>
        </w:rPr>
        <w:t xml:space="preserve"> r.</w:t>
      </w:r>
      <w:r w:rsidR="00E3293E" w:rsidRPr="0062652F">
        <w:rPr>
          <w:bCs/>
          <w:sz w:val="22"/>
          <w:szCs w:val="22"/>
        </w:rPr>
        <w:t xml:space="preserve"> tj. </w:t>
      </w:r>
      <w:r w:rsidR="00DA068A">
        <w:rPr>
          <w:bCs/>
          <w:sz w:val="22"/>
          <w:szCs w:val="22"/>
        </w:rPr>
        <w:t>6</w:t>
      </w:r>
      <w:r w:rsidR="009E490A">
        <w:rPr>
          <w:bCs/>
          <w:sz w:val="22"/>
          <w:szCs w:val="22"/>
        </w:rPr>
        <w:t xml:space="preserve">6 </w:t>
      </w:r>
      <w:r w:rsidR="00566C57">
        <w:rPr>
          <w:bCs/>
          <w:sz w:val="22"/>
          <w:szCs w:val="22"/>
        </w:rPr>
        <w:t> </w:t>
      </w:r>
      <w:proofErr w:type="gramStart"/>
      <w:r w:rsidR="00566C57">
        <w:rPr>
          <w:bCs/>
          <w:sz w:val="22"/>
          <w:szCs w:val="22"/>
        </w:rPr>
        <w:t>miesięcy  w</w:t>
      </w:r>
      <w:proofErr w:type="gramEnd"/>
      <w:r w:rsidR="00566C57">
        <w:rPr>
          <w:bCs/>
          <w:sz w:val="22"/>
          <w:szCs w:val="22"/>
        </w:rPr>
        <w:t xml:space="preserve"> trzech </w:t>
      </w:r>
      <w:r w:rsidR="00970698" w:rsidRPr="0062652F">
        <w:rPr>
          <w:bCs/>
          <w:sz w:val="22"/>
          <w:szCs w:val="22"/>
        </w:rPr>
        <w:t xml:space="preserve"> transzach zgodnie z poniższym harmonogramem</w:t>
      </w:r>
    </w:p>
    <w:tbl>
      <w:tblPr>
        <w:tblW w:w="481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5081"/>
        <w:gridCol w:w="2582"/>
      </w:tblGrid>
      <w:tr w:rsidR="00970698" w:rsidRPr="0062652F" w:rsidTr="00EA5D15">
        <w:trPr>
          <w:trHeight w:val="62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Transze finansowania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proofErr w:type="gramStart"/>
            <w:r w:rsidRPr="0062652F">
              <w:t>daty</w:t>
            </w:r>
            <w:proofErr w:type="gramEnd"/>
            <w:r w:rsidRPr="0062652F">
              <w:t xml:space="preserve"> wypłaty transz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proofErr w:type="gramStart"/>
            <w:r w:rsidRPr="0062652F">
              <w:t>wysokość</w:t>
            </w:r>
            <w:proofErr w:type="gramEnd"/>
            <w:r w:rsidRPr="0062652F">
              <w:t xml:space="preserve"> transz pożyczki</w:t>
            </w:r>
            <w:r w:rsidR="002E4DCD">
              <w:t xml:space="preserve"> (zł)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Pierwsza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9752C3">
            <w:pPr>
              <w:jc w:val="center"/>
            </w:pPr>
            <w:r w:rsidRPr="0062652F">
              <w:t xml:space="preserve">3 dni od daty podpisania umowy, nie wcześniej niż </w:t>
            </w:r>
            <w:r w:rsidR="009E490A">
              <w:t>10</w:t>
            </w:r>
            <w:r w:rsidRPr="0062652F">
              <w:t>.</w:t>
            </w:r>
            <w:r w:rsidR="00DA068A">
              <w:t>0</w:t>
            </w:r>
            <w:r w:rsidR="009E490A">
              <w:t>7</w:t>
            </w:r>
            <w:r w:rsidRPr="0062652F">
              <w:t>.201</w:t>
            </w:r>
            <w:r w:rsidR="009E490A">
              <w:t>9</w:t>
            </w:r>
            <w:r w:rsidR="009752C3">
              <w:t xml:space="preserve"> </w:t>
            </w:r>
            <w:proofErr w:type="gramStart"/>
            <w:r w:rsidR="009752C3">
              <w:t>r</w:t>
            </w:r>
            <w:r w:rsidR="00D44DDD">
              <w:t>oku</w:t>
            </w:r>
            <w:proofErr w:type="gramEnd"/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E490A" w:rsidP="00C12CEE">
            <w:pPr>
              <w:jc w:val="center"/>
            </w:pPr>
            <w:r>
              <w:t>10</w:t>
            </w:r>
            <w:r w:rsidR="00970698" w:rsidRPr="0062652F">
              <w:t xml:space="preserve"> 000 000,00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Druga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E490A" w:rsidP="009E490A">
            <w:pPr>
              <w:jc w:val="center"/>
            </w:pPr>
            <w:r>
              <w:t>9</w:t>
            </w:r>
            <w:r w:rsidR="00970698" w:rsidRPr="0062652F">
              <w:t>.</w:t>
            </w:r>
            <w:r>
              <w:t>08</w:t>
            </w:r>
            <w:r w:rsidR="00970698" w:rsidRPr="0062652F">
              <w:t>.201</w:t>
            </w:r>
            <w:r>
              <w:t>9</w:t>
            </w:r>
            <w:r w:rsidR="009752C3">
              <w:t xml:space="preserve"> </w:t>
            </w:r>
            <w:proofErr w:type="gramStart"/>
            <w:r w:rsidR="009752C3">
              <w:t>r</w:t>
            </w:r>
            <w:r w:rsidR="00D44DDD">
              <w:t>oku</w:t>
            </w:r>
            <w:proofErr w:type="gramEnd"/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E490A" w:rsidP="00C12CEE">
            <w:pPr>
              <w:jc w:val="center"/>
            </w:pPr>
            <w:r>
              <w:t>10</w:t>
            </w:r>
            <w:r w:rsidR="00970698" w:rsidRPr="0062652F">
              <w:t xml:space="preserve"> 000 000,00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Trzecia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E490A" w:rsidP="009E490A">
            <w:pPr>
              <w:jc w:val="center"/>
            </w:pPr>
            <w:r>
              <w:t>10</w:t>
            </w:r>
            <w:r w:rsidR="00566C57">
              <w:t>.</w:t>
            </w:r>
            <w:r>
              <w:t>09</w:t>
            </w:r>
            <w:r w:rsidR="00970698" w:rsidRPr="0062652F">
              <w:t>.201</w:t>
            </w:r>
            <w:r>
              <w:t>9</w:t>
            </w:r>
            <w:r w:rsidR="00D44DDD">
              <w:t xml:space="preserve"> </w:t>
            </w:r>
            <w:proofErr w:type="gramStart"/>
            <w:r w:rsidR="00D44DDD">
              <w:t>roku</w:t>
            </w:r>
            <w:proofErr w:type="gramEnd"/>
            <w:r w:rsidR="009752C3">
              <w:t xml:space="preserve"> 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E490A" w:rsidP="00C12CEE">
            <w:pPr>
              <w:jc w:val="center"/>
            </w:pPr>
            <w:r>
              <w:t>10</w:t>
            </w:r>
            <w:r w:rsidR="00970698" w:rsidRPr="0062652F">
              <w:t xml:space="preserve"> 000 000,00</w:t>
            </w:r>
          </w:p>
        </w:tc>
      </w:tr>
      <w:tr w:rsidR="00970698" w:rsidRPr="0062652F" w:rsidTr="00EA5D15">
        <w:trPr>
          <w:trHeight w:val="372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 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 xml:space="preserve">Razem </w:t>
            </w:r>
            <w:bookmarkStart w:id="0" w:name="_GoBack"/>
            <w:bookmarkEnd w:id="0"/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E490A" w:rsidP="009E490A">
            <w:pPr>
              <w:jc w:val="center"/>
            </w:pPr>
            <w:r>
              <w:t>30</w:t>
            </w:r>
            <w:r w:rsidR="00970698" w:rsidRPr="0062652F">
              <w:t xml:space="preserve"> 000 000,00</w:t>
            </w:r>
          </w:p>
        </w:tc>
      </w:tr>
    </w:tbl>
    <w:p w:rsidR="00E3293E" w:rsidRPr="0062652F" w:rsidRDefault="00E3293E" w:rsidP="00E3293E">
      <w:pPr>
        <w:spacing w:line="20" w:lineRule="atLeast"/>
        <w:jc w:val="both"/>
        <w:rPr>
          <w:bCs/>
          <w:sz w:val="16"/>
          <w:szCs w:val="16"/>
        </w:rPr>
      </w:pP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proofErr w:type="gramStart"/>
      <w:r w:rsidR="00E56EEA" w:rsidRPr="0062652F">
        <w:rPr>
          <w:sz w:val="22"/>
          <w:szCs w:val="22"/>
        </w:rPr>
        <w:t xml:space="preserve">wraz </w:t>
      </w:r>
      <w:r w:rsidRPr="0062652F">
        <w:rPr>
          <w:sz w:val="22"/>
          <w:szCs w:val="22"/>
        </w:rPr>
        <w:t xml:space="preserve"> z</w:t>
      </w:r>
      <w:proofErr w:type="gramEnd"/>
      <w:r w:rsidRPr="0062652F">
        <w:rPr>
          <w:sz w:val="22"/>
          <w:szCs w:val="22"/>
        </w:rPr>
        <w:t xml:space="preserve">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proofErr w:type="gramStart"/>
            <w:r w:rsidRPr="0062652F">
              <w:rPr>
                <w:bCs/>
                <w:sz w:val="20"/>
              </w:rPr>
              <w:t>a</w:t>
            </w:r>
            <w:proofErr w:type="gramEnd"/>
            <w:r w:rsidRPr="0062652F">
              <w:rPr>
                <w:bCs/>
                <w:sz w:val="20"/>
              </w:rPr>
              <w:t xml:space="preserve">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proofErr w:type="gramStart"/>
            <w:r w:rsidRPr="0062652F">
              <w:rPr>
                <w:bCs/>
                <w:sz w:val="20"/>
              </w:rPr>
              <w:t>b</w:t>
            </w:r>
            <w:proofErr w:type="gramEnd"/>
            <w:r w:rsidRPr="0062652F">
              <w:rPr>
                <w:bCs/>
                <w:sz w:val="20"/>
              </w:rPr>
              <w:t>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lastRenderedPageBreak/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</w:t>
            </w:r>
            <w:proofErr w:type="gramStart"/>
            <w:r w:rsidR="002B22F9" w:rsidRPr="0062652F">
              <w:rPr>
                <w:bCs/>
                <w:sz w:val="20"/>
              </w:rPr>
              <w:t xml:space="preserve">Uniwersyteckim </w:t>
            </w:r>
            <w:r w:rsidRPr="0062652F">
              <w:rPr>
                <w:bCs/>
                <w:sz w:val="20"/>
              </w:rPr>
              <w:t xml:space="preserve"> a</w:t>
            </w:r>
            <w:proofErr w:type="gramEnd"/>
            <w:r w:rsidRPr="0062652F">
              <w:rPr>
                <w:bCs/>
                <w:sz w:val="20"/>
              </w:rPr>
              <w:t xml:space="preserve">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730DBA" w:rsidRDefault="00613867" w:rsidP="00C370DD">
      <w:pPr>
        <w:pStyle w:val="Skrconyadreszwrotny"/>
        <w:tabs>
          <w:tab w:val="left" w:pos="1800"/>
        </w:tabs>
        <w:jc w:val="both"/>
        <w:rPr>
          <w:rFonts w:ascii="Garamond" w:hAnsi="Garamond"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730DBA" w:rsidSect="00D07A73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966" w:rsidRDefault="00006966">
      <w:r>
        <w:separator/>
      </w:r>
    </w:p>
  </w:endnote>
  <w:endnote w:type="continuationSeparator" w:id="0">
    <w:p w:rsidR="00006966" w:rsidRDefault="0000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proofErr w:type="gramStart"/>
    <w:r w:rsidRPr="00D07A73">
      <w:rPr>
        <w:rFonts w:ascii="Garamond" w:hAnsi="Garamond"/>
        <w:i/>
        <w:sz w:val="18"/>
        <w:szCs w:val="18"/>
      </w:rPr>
      <w:t>podpis</w:t>
    </w:r>
    <w:proofErr w:type="gramEnd"/>
    <w:r w:rsidRPr="00D07A73">
      <w:rPr>
        <w:rFonts w:ascii="Garamond" w:hAnsi="Garamond"/>
        <w:i/>
        <w:sz w:val="18"/>
        <w:szCs w:val="18"/>
      </w:rPr>
      <w:t xml:space="preserve">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proofErr w:type="gramStart"/>
    <w:r>
      <w:rPr>
        <w:i/>
        <w:iCs/>
        <w:sz w:val="20"/>
      </w:rPr>
      <w:t>podpis</w:t>
    </w:r>
    <w:proofErr w:type="gramEnd"/>
    <w:r>
      <w:rPr>
        <w:i/>
        <w:iCs/>
        <w:sz w:val="20"/>
      </w:rPr>
      <w:t xml:space="preserve">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proofErr w:type="gramStart"/>
    <w:r>
      <w:rPr>
        <w:i/>
        <w:iCs/>
        <w:sz w:val="20"/>
      </w:rPr>
      <w:t>uprawnionej</w:t>
    </w:r>
    <w:proofErr w:type="gramEnd"/>
    <w:r>
      <w:rPr>
        <w:i/>
        <w:iCs/>
        <w:sz w:val="20"/>
      </w:rPr>
      <w:t xml:space="preserve">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966" w:rsidRDefault="00006966">
      <w:r>
        <w:separator/>
      </w:r>
    </w:p>
  </w:footnote>
  <w:footnote w:type="continuationSeparator" w:id="0">
    <w:p w:rsidR="00006966" w:rsidRDefault="00006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2F9" w:rsidRPr="007C3232" w:rsidRDefault="00E56EEA">
    <w:pPr>
      <w:pStyle w:val="Nagwek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 xml:space="preserve">                  </w:t>
    </w:r>
    <w:r w:rsidR="00A90EB9" w:rsidRPr="007C3232">
      <w:rPr>
        <w:rFonts w:ascii="Garamond" w:hAnsi="Garamond"/>
        <w:sz w:val="22"/>
        <w:szCs w:val="22"/>
      </w:rPr>
      <w:t xml:space="preserve">                                                                                 </w:t>
    </w:r>
    <w:r w:rsidR="00F11380">
      <w:rPr>
        <w:rFonts w:ascii="Garamond" w:hAnsi="Garamond"/>
        <w:sz w:val="22"/>
        <w:szCs w:val="22"/>
      </w:rPr>
      <w:t xml:space="preserve">   </w:t>
    </w:r>
    <w:r w:rsidR="00A90EB9" w:rsidRPr="007C3232">
      <w:rPr>
        <w:rFonts w:ascii="Garamond" w:hAnsi="Garamond"/>
        <w:sz w:val="22"/>
        <w:szCs w:val="22"/>
      </w:rPr>
      <w:t xml:space="preserve">Załącznik nr </w:t>
    </w:r>
    <w:r w:rsidR="00E26E8E">
      <w:rPr>
        <w:rFonts w:ascii="Garamond" w:hAnsi="Garamond"/>
        <w:sz w:val="22"/>
        <w:szCs w:val="22"/>
      </w:rPr>
      <w:t>2</w:t>
    </w:r>
    <w:r>
      <w:rPr>
        <w:rFonts w:ascii="Garamond" w:hAnsi="Garamond"/>
        <w:sz w:val="22"/>
        <w:szCs w:val="22"/>
      </w:rPr>
      <w:t xml:space="preserve"> do</w:t>
    </w:r>
    <w:r w:rsidR="00EA5D15">
      <w:rPr>
        <w:rFonts w:ascii="Garamond" w:hAnsi="Garamond"/>
        <w:sz w:val="22"/>
        <w:szCs w:val="22"/>
      </w:rPr>
      <w:t xml:space="preserve"> ogłoszenia </w:t>
    </w:r>
    <w:proofErr w:type="gramStart"/>
    <w:r w:rsidR="00EA5D15">
      <w:rPr>
        <w:rFonts w:ascii="Garamond" w:hAnsi="Garamond"/>
        <w:sz w:val="22"/>
        <w:szCs w:val="22"/>
      </w:rPr>
      <w:t xml:space="preserve">o </w:t>
    </w:r>
    <w:r w:rsidR="002B22F9">
      <w:rPr>
        <w:rFonts w:ascii="Garamond" w:hAnsi="Garamond"/>
        <w:sz w:val="22"/>
        <w:szCs w:val="22"/>
      </w:rPr>
      <w:t xml:space="preserve"> przetargu</w:t>
    </w:r>
    <w:proofErr w:type="gramEnd"/>
  </w:p>
  <w:p w:rsidR="00A90EB9" w:rsidRDefault="00A90EB9">
    <w:pPr>
      <w:pStyle w:val="Nagwek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 xml:space="preserve">Formularz oferty </w:t>
    </w:r>
    <w:proofErr w:type="gramStart"/>
    <w:r>
      <w:rPr>
        <w:rFonts w:ascii="Garamond" w:hAnsi="Garamond"/>
        <w:sz w:val="20"/>
      </w:rPr>
      <w:t xml:space="preserve">przetargowej                                                  </w:t>
    </w:r>
    <w:proofErr w:type="gramEnd"/>
    <w:r>
      <w:rPr>
        <w:rFonts w:ascii="Garamond" w:hAnsi="Garamond"/>
        <w:sz w:val="20"/>
      </w:rPr>
      <w:t xml:space="preserve">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3A1525A"/>
    <w:multiLevelType w:val="hybridMultilevel"/>
    <w:tmpl w:val="37E8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25"/>
    <w:rsid w:val="00006966"/>
    <w:rsid w:val="00077C10"/>
    <w:rsid w:val="0010048E"/>
    <w:rsid w:val="00166889"/>
    <w:rsid w:val="001A79DC"/>
    <w:rsid w:val="001C4290"/>
    <w:rsid w:val="001E40CE"/>
    <w:rsid w:val="001F0ADF"/>
    <w:rsid w:val="00292E16"/>
    <w:rsid w:val="002B13AB"/>
    <w:rsid w:val="002B22F9"/>
    <w:rsid w:val="002C5F5A"/>
    <w:rsid w:val="002E4DCD"/>
    <w:rsid w:val="002E5D01"/>
    <w:rsid w:val="002E6974"/>
    <w:rsid w:val="003E7553"/>
    <w:rsid w:val="00455592"/>
    <w:rsid w:val="00473EEB"/>
    <w:rsid w:val="004D74E2"/>
    <w:rsid w:val="004F551D"/>
    <w:rsid w:val="00502400"/>
    <w:rsid w:val="005024E2"/>
    <w:rsid w:val="005105BB"/>
    <w:rsid w:val="00516025"/>
    <w:rsid w:val="005239B0"/>
    <w:rsid w:val="00566C57"/>
    <w:rsid w:val="005672EC"/>
    <w:rsid w:val="005717FF"/>
    <w:rsid w:val="00591E96"/>
    <w:rsid w:val="005E7DB8"/>
    <w:rsid w:val="00613867"/>
    <w:rsid w:val="00613E28"/>
    <w:rsid w:val="0062652F"/>
    <w:rsid w:val="006A0B14"/>
    <w:rsid w:val="00730DBA"/>
    <w:rsid w:val="007335A8"/>
    <w:rsid w:val="0073712A"/>
    <w:rsid w:val="00746CCF"/>
    <w:rsid w:val="007814A7"/>
    <w:rsid w:val="00792AE8"/>
    <w:rsid w:val="007B768D"/>
    <w:rsid w:val="007C3232"/>
    <w:rsid w:val="007F25ED"/>
    <w:rsid w:val="0081088B"/>
    <w:rsid w:val="00851475"/>
    <w:rsid w:val="008C6833"/>
    <w:rsid w:val="0090225D"/>
    <w:rsid w:val="00903AA6"/>
    <w:rsid w:val="00952214"/>
    <w:rsid w:val="00970698"/>
    <w:rsid w:val="009752C3"/>
    <w:rsid w:val="009B5E03"/>
    <w:rsid w:val="009D3BCE"/>
    <w:rsid w:val="009E490A"/>
    <w:rsid w:val="00A134BC"/>
    <w:rsid w:val="00A90EB9"/>
    <w:rsid w:val="00AA0DB1"/>
    <w:rsid w:val="00B064A7"/>
    <w:rsid w:val="00B47C72"/>
    <w:rsid w:val="00B74DCF"/>
    <w:rsid w:val="00B91466"/>
    <w:rsid w:val="00BD50ED"/>
    <w:rsid w:val="00BF2348"/>
    <w:rsid w:val="00C05CFA"/>
    <w:rsid w:val="00C370DD"/>
    <w:rsid w:val="00C53751"/>
    <w:rsid w:val="00C751FA"/>
    <w:rsid w:val="00C878BD"/>
    <w:rsid w:val="00D07A73"/>
    <w:rsid w:val="00D44DDD"/>
    <w:rsid w:val="00D835CF"/>
    <w:rsid w:val="00DA068A"/>
    <w:rsid w:val="00E008A2"/>
    <w:rsid w:val="00E26E8E"/>
    <w:rsid w:val="00E3293E"/>
    <w:rsid w:val="00E56EEA"/>
    <w:rsid w:val="00E6023E"/>
    <w:rsid w:val="00E8327F"/>
    <w:rsid w:val="00EA5D15"/>
    <w:rsid w:val="00EC1E1C"/>
    <w:rsid w:val="00F11380"/>
    <w:rsid w:val="00F137D8"/>
    <w:rsid w:val="00F320B9"/>
    <w:rsid w:val="00F37753"/>
    <w:rsid w:val="00F63135"/>
    <w:rsid w:val="00F81854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45</TotalTime>
  <Pages>2</Pages>
  <Words>206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Joanna Kopyt</cp:lastModifiedBy>
  <cp:revision>6</cp:revision>
  <cp:lastPrinted>2012-07-30T09:51:00Z</cp:lastPrinted>
  <dcterms:created xsi:type="dcterms:W3CDTF">2019-05-08T12:11:00Z</dcterms:created>
  <dcterms:modified xsi:type="dcterms:W3CDTF">2019-05-10T10:36:00Z</dcterms:modified>
</cp:coreProperties>
</file>